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Pr="00094C14" w:rsidR="00EE5966" w:rsidP="00094C14" w:rsidRDefault="00EE5966" w14:paraId="324D8FB9" w14:textId="77777777">
      <w:pPr>
        <w:spacing w:line="276" w:lineRule="auto"/>
        <w:rPr>
          <w:rFonts w:ascii="Arial" w:hAnsi="Arial" w:cs="Arial"/>
          <w:lang w:val="en-US"/>
        </w:rPr>
      </w:pPr>
    </w:p>
    <w:p w:rsidRPr="00094C14" w:rsidR="00EE5966" w:rsidP="00094C14" w:rsidRDefault="00094C14" w14:paraId="648F8CDD" w14:textId="00516026">
      <w:pPr>
        <w:spacing w:line="276" w:lineRule="auto"/>
        <w:jc w:val="center"/>
        <w:rPr>
          <w:rFonts w:ascii="Arial" w:hAnsi="Arial" w:cs="Arial"/>
          <w:b w:val="1"/>
          <w:bCs w:val="1"/>
          <w:sz w:val="40"/>
          <w:szCs w:val="40"/>
          <w:lang w:val="en-US"/>
        </w:rPr>
      </w:pPr>
      <w:r w:rsidRPr="75F64634" w:rsidR="00094C14">
        <w:rPr>
          <w:rFonts w:ascii="Arial" w:hAnsi="Arial" w:cs="Arial"/>
          <w:b w:val="1"/>
          <w:bCs w:val="1"/>
          <w:sz w:val="40"/>
          <w:szCs w:val="40"/>
          <w:lang w:val="en-US"/>
        </w:rPr>
        <w:t xml:space="preserve">NDEAM </w:t>
      </w:r>
      <w:r w:rsidRPr="75F64634" w:rsidR="00094C14">
        <w:rPr>
          <w:rFonts w:ascii="Arial" w:hAnsi="Arial" w:cs="Arial"/>
          <w:b w:val="1"/>
          <w:bCs w:val="1"/>
          <w:sz w:val="40"/>
          <w:szCs w:val="40"/>
          <w:lang w:val="en-US"/>
        </w:rPr>
        <w:t>202</w:t>
      </w:r>
      <w:r w:rsidRPr="75F64634" w:rsidR="1EEDC6A7">
        <w:rPr>
          <w:rFonts w:ascii="Arial" w:hAnsi="Arial" w:cs="Arial"/>
          <w:b w:val="1"/>
          <w:bCs w:val="1"/>
          <w:sz w:val="40"/>
          <w:szCs w:val="40"/>
          <w:lang w:val="en-US"/>
        </w:rPr>
        <w:t>6</w:t>
      </w:r>
      <w:r w:rsidRPr="75F64634" w:rsidR="00094C14">
        <w:rPr>
          <w:rFonts w:ascii="Arial" w:hAnsi="Arial" w:cs="Arial"/>
          <w:b w:val="1"/>
          <w:bCs w:val="1"/>
          <w:sz w:val="40"/>
          <w:szCs w:val="40"/>
          <w:lang w:val="en-US"/>
        </w:rPr>
        <w:t xml:space="preserve"> </w:t>
      </w:r>
      <w:r w:rsidRPr="75F64634" w:rsidR="006C458B">
        <w:rPr>
          <w:rFonts w:ascii="Arial" w:hAnsi="Arial" w:cs="Arial"/>
          <w:b w:val="1"/>
          <w:bCs w:val="1"/>
          <w:sz w:val="40"/>
          <w:szCs w:val="40"/>
          <w:lang w:val="en-US"/>
        </w:rPr>
        <w:t>Social Media Calendar Template</w:t>
      </w:r>
    </w:p>
    <w:p w:rsidR="28F1D010" w:rsidP="28F1D010" w:rsidRDefault="28F1D010" w14:paraId="1E92F196" w14:textId="34737DBB">
      <w:pPr>
        <w:pStyle w:val="NormalWeb"/>
        <w:rPr>
          <w:rFonts w:ascii="Arial" w:hAnsi="Arial" w:cs="Arial"/>
        </w:rPr>
      </w:pPr>
      <w:r w:rsidRPr="49EBD3AB" w:rsidR="00094C14">
        <w:rPr>
          <w:rFonts w:ascii="Arial" w:hAnsi="Arial" w:cs="Arial"/>
        </w:rPr>
        <w:t xml:space="preserve">This calendar is designed to </w:t>
      </w:r>
      <w:r w:rsidRPr="49EBD3AB" w:rsidR="00A659EC">
        <w:rPr>
          <w:rFonts w:ascii="Arial" w:hAnsi="Arial" w:cs="Arial"/>
        </w:rPr>
        <w:t>support</w:t>
      </w:r>
      <w:r w:rsidRPr="49EBD3AB" w:rsidR="00094C14">
        <w:rPr>
          <w:rFonts w:ascii="Arial" w:hAnsi="Arial" w:cs="Arial"/>
        </w:rPr>
        <w:t xml:space="preserve"> your NDEAM </w:t>
      </w:r>
      <w:r w:rsidRPr="49EBD3AB" w:rsidR="00A659EC">
        <w:rPr>
          <w:rFonts w:ascii="Arial" w:hAnsi="Arial" w:cs="Arial"/>
        </w:rPr>
        <w:t>campaign to be</w:t>
      </w:r>
      <w:r w:rsidRPr="49EBD3AB" w:rsidR="00094C14">
        <w:rPr>
          <w:rFonts w:ascii="Arial" w:hAnsi="Arial" w:cs="Arial"/>
        </w:rPr>
        <w:t xml:space="preserve"> impactful. Each day in October includes a ready-to-use idea you can follow daily or choose the posts that work best for</w:t>
      </w:r>
      <w:r w:rsidRPr="49EBD3AB" w:rsidR="4919DC9E">
        <w:rPr>
          <w:rFonts w:ascii="Arial" w:hAnsi="Arial" w:cs="Arial"/>
        </w:rPr>
        <w:t xml:space="preserve"> you</w:t>
      </w:r>
      <w:r w:rsidRPr="49EBD3AB" w:rsidR="00094C14">
        <w:rPr>
          <w:rFonts w:ascii="Arial" w:hAnsi="Arial" w:cs="Arial"/>
        </w:rPr>
        <w:t>.</w:t>
      </w:r>
      <w:r w:rsidRPr="49EBD3AB" w:rsidR="00A659EC">
        <w:rPr>
          <w:rFonts w:ascii="Arial" w:hAnsi="Arial" w:cs="Arial"/>
        </w:rPr>
        <w:t xml:space="preserve"> </w:t>
      </w:r>
      <w:r w:rsidRPr="49EBD3AB" w:rsidR="00A659EC">
        <w:rPr>
          <w:rFonts w:ascii="Arial" w:hAnsi="Arial" w:cs="Arial"/>
        </w:rPr>
        <w:t xml:space="preserve">Adapt the captions, share your own stories, and </w:t>
      </w:r>
      <w:r w:rsidRPr="49EBD3AB" w:rsidR="654EF1F5">
        <w:rPr>
          <w:rFonts w:ascii="Arial" w:hAnsi="Arial" w:cs="Arial"/>
        </w:rPr>
        <w:t>remember</w:t>
      </w:r>
      <w:r w:rsidRPr="49EBD3AB" w:rsidR="00A659EC">
        <w:rPr>
          <w:rFonts w:ascii="Arial" w:hAnsi="Arial" w:cs="Arial"/>
        </w:rPr>
        <w:t xml:space="preserve"> </w:t>
      </w:r>
      <w:r w:rsidRPr="49EBD3AB" w:rsidR="00094C14">
        <w:rPr>
          <w:rFonts w:ascii="Arial" w:hAnsi="Arial" w:cs="Arial"/>
        </w:rPr>
        <w:t xml:space="preserve">you </w:t>
      </w:r>
      <w:r w:rsidRPr="49EBD3AB" w:rsidR="00094C14">
        <w:rPr>
          <w:rFonts w:ascii="Arial" w:hAnsi="Arial" w:cs="Arial"/>
        </w:rPr>
        <w:t>don’t</w:t>
      </w:r>
      <w:r w:rsidRPr="49EBD3AB" w:rsidR="00094C14">
        <w:rPr>
          <w:rFonts w:ascii="Arial" w:hAnsi="Arial" w:cs="Arial"/>
        </w:rPr>
        <w:t xml:space="preserve"> have to do it all. </w:t>
      </w:r>
    </w:p>
    <w:p w:rsidR="28F1D010" w:rsidP="28F1D010" w:rsidRDefault="28F1D010" w14:paraId="66F4EBCB" w14:textId="2A889430">
      <w:pPr>
        <w:pStyle w:val="NormalWeb"/>
        <w:rPr>
          <w:rFonts w:ascii="Arial" w:hAnsi="Arial" w:cs="Arial"/>
        </w:rPr>
      </w:pPr>
      <w:r w:rsidRPr="49EBD3AB" w:rsidR="00094C14">
        <w:rPr>
          <w:rFonts w:ascii="Arial" w:hAnsi="Arial" w:cs="Arial"/>
        </w:rPr>
        <w:t xml:space="preserve">Every post helps build awareness and </w:t>
      </w:r>
      <w:r w:rsidRPr="49EBD3AB" w:rsidR="00A659EC">
        <w:rPr>
          <w:rFonts w:ascii="Arial" w:hAnsi="Arial" w:cs="Arial"/>
        </w:rPr>
        <w:t>continue the conversation</w:t>
      </w:r>
      <w:r w:rsidRPr="49EBD3AB" w:rsidR="00094C14">
        <w:rPr>
          <w:rFonts w:ascii="Arial" w:hAnsi="Arial" w:cs="Arial"/>
        </w:rPr>
        <w:t xml:space="preserve">. </w:t>
      </w:r>
      <w:r w:rsidRPr="49EBD3AB" w:rsidR="00094C14">
        <w:rPr>
          <w:rStyle w:val="Strong"/>
          <w:rFonts w:ascii="Arial" w:hAnsi="Arial" w:cs="Arial"/>
          <w:b w:val="0"/>
          <w:bCs w:val="0"/>
        </w:rPr>
        <w:t>ODEN is here to support you</w:t>
      </w:r>
      <w:r w:rsidRPr="49EBD3AB" w:rsidR="00094C14">
        <w:rPr>
          <w:rFonts w:ascii="Arial" w:hAnsi="Arial" w:cs="Arial"/>
        </w:rPr>
        <w:t xml:space="preserve"> with resources, templates, and encouragement </w:t>
      </w:r>
      <w:r w:rsidRPr="49EBD3AB" w:rsidR="235F6DB9">
        <w:rPr>
          <w:rFonts w:ascii="Arial" w:hAnsi="Arial" w:cs="Arial"/>
        </w:rPr>
        <w:t>along th</w:t>
      </w:r>
      <w:r w:rsidRPr="49EBD3AB" w:rsidR="00094C14">
        <w:rPr>
          <w:rFonts w:ascii="Arial" w:hAnsi="Arial" w:cs="Arial"/>
        </w:rPr>
        <w:t>e way</w:t>
      </w:r>
      <w:r w:rsidRPr="49EBD3AB" w:rsidR="00A659EC">
        <w:rPr>
          <w:rFonts w:ascii="Arial" w:hAnsi="Arial" w:cs="Arial"/>
        </w:rPr>
        <w:t>!</w:t>
      </w:r>
      <w:r w:rsidRPr="49EBD3AB" w:rsidR="00094C14">
        <w:rPr>
          <w:rFonts w:ascii="Arial" w:hAnsi="Arial" w:cs="Arial"/>
        </w:rPr>
        <w:t xml:space="preserve"> </w:t>
      </w:r>
    </w:p>
    <w:p w:rsidRPr="00A659EC" w:rsidR="006A027A" w:rsidP="00094C14" w:rsidRDefault="006A027A" w14:paraId="6EEEE705" w14:textId="62DA0D92">
      <w:pPr>
        <w:spacing w:line="276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A659EC">
        <w:rPr>
          <w:rFonts w:ascii="Arial" w:hAnsi="Arial" w:cs="Arial"/>
          <w:b/>
          <w:bCs/>
          <w:sz w:val="28"/>
          <w:szCs w:val="28"/>
          <w:lang w:val="en-US"/>
        </w:rPr>
        <w:t>Calendar</w:t>
      </w:r>
      <w:r w:rsidRPr="00A659EC" w:rsidR="00094C14">
        <w:rPr>
          <w:rFonts w:ascii="Arial" w:hAnsi="Arial" w:cs="Arial"/>
          <w:b/>
          <w:bCs/>
          <w:sz w:val="28"/>
          <w:szCs w:val="28"/>
          <w:lang w:val="en-US"/>
        </w:rPr>
        <w:t xml:space="preserve"> &amp; Content Ideas</w:t>
      </w:r>
      <w:r w:rsidRPr="00A659EC">
        <w:rPr>
          <w:rFonts w:ascii="Arial" w:hAnsi="Arial" w:cs="Arial"/>
          <w:b/>
          <w:bCs/>
          <w:sz w:val="28"/>
          <w:szCs w:val="28"/>
          <w:lang w:val="en-US"/>
        </w:rPr>
        <w:t>:</w:t>
      </w:r>
    </w:p>
    <w:p w:rsidRPr="00094C14" w:rsidR="00094C14" w:rsidP="49EBD3AB" w:rsidRDefault="00094C14" w14:paraId="08A13097" w14:textId="0133D186">
      <w:pPr>
        <w:spacing w:before="0" w:beforeAutospacing="off" w:after="0" w:afterAutospacing="off" w:line="276" w:lineRule="auto"/>
        <w:outlineLvl w:val="2"/>
        <w:rPr>
          <w:rFonts w:ascii="Arial" w:hAnsi="Arial" w:eastAsia="Times New Roman" w:cs="Arial"/>
          <w:b w:val="1"/>
          <w:bCs w:val="1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Week 1 – </w:t>
      </w:r>
      <w:r w:rsidRPr="12BA8271" w:rsidR="004113EB">
        <w:rPr>
          <w:rFonts w:ascii="Arial" w:hAnsi="Arial" w:eastAsia="Times New Roman" w:cs="Arial"/>
          <w:b w:val="1"/>
          <w:bCs w:val="1"/>
          <w:lang w:bidi="ta-IN"/>
        </w:rPr>
        <w:t>Launch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 xml:space="preserve"> &amp; Awareness</w:t>
      </w:r>
    </w:p>
    <w:p w:rsidRPr="00094C14" w:rsidR="00094C14" w:rsidP="49EBD3AB" w:rsidRDefault="00094C14" w14:paraId="2AD1C84E" w14:textId="77777777">
      <w:pPr>
        <w:numPr>
          <w:ilvl w:val="0"/>
          <w:numId w:val="1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1:</w:t>
      </w:r>
      <w:r w:rsidRPr="00094C14" w:rsidR="00094C14">
        <w:rPr>
          <w:rFonts w:ascii="Arial" w:hAnsi="Arial" w:eastAsia="Times New Roman" w:cs="Arial"/>
          <w:kern w:val="0"/>
          <w:lang w:bidi="ta-IN"/>
        </w:rPr>
        <w:t xml:space="preserve"> Launch NDEAM – Post “What is NDEAM?”</w:t>
      </w:r>
    </w:p>
    <w:p w:rsidRPr="00094C14" w:rsidR="00094C14" w:rsidP="49EBD3AB" w:rsidRDefault="00094C14" w14:paraId="4CFE1BB2" w14:textId="46A06E55">
      <w:pPr>
        <w:numPr>
          <w:ilvl w:val="0"/>
          <w:numId w:val="1"/>
        </w:numPr>
        <w:spacing w:before="0" w:beforeAutospacing="off" w:after="0" w:afterAutospacing="off" w:line="276" w:lineRule="auto"/>
        <w:rPr/>
      </w:pPr>
      <w:r w:rsidRPr="49EBD3AB" w:rsidR="00094C14">
        <w:rPr>
          <w:rFonts w:ascii="Arial" w:hAnsi="Arial" w:eastAsia="Times New Roman" w:cs="Arial"/>
          <w:b w:val="1"/>
          <w:bCs w:val="1"/>
          <w:lang w:bidi="ta-IN"/>
        </w:rPr>
        <w:t>Oct 2:</w:t>
      </w:r>
      <w:r w:rsidRPr="49EBD3AB" w:rsidR="00094C14">
        <w:rPr>
          <w:rFonts w:ascii="Arial" w:hAnsi="Arial" w:eastAsia="Times New Roman" w:cs="Arial"/>
          <w:lang w:bidi="ta-IN"/>
        </w:rPr>
        <w:t xml:space="preserve"> </w:t>
      </w:r>
      <w:r w:rsidRPr="49EBD3AB" w:rsidR="6D4A500A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Share a key </w:t>
      </w:r>
      <w:r w:rsidRPr="49EBD3AB" w:rsidR="56C7446E">
        <w:rPr>
          <w:rFonts w:ascii="Arial" w:hAnsi="Arial" w:eastAsia="Arial" w:cs="Arial"/>
          <w:noProof w:val="0"/>
          <w:sz w:val="24"/>
          <w:szCs w:val="24"/>
          <w:lang w:val="en-CA"/>
        </w:rPr>
        <w:t>statistic</w:t>
      </w:r>
      <w:r w:rsidRPr="49EBD3AB" w:rsidR="6D4A500A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: More than </w:t>
      </w:r>
      <w:r w:rsidRPr="49EBD3AB" w:rsidR="6D4A500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741,000 Canadians who have a disability had work potential but were not employed</w:t>
      </w:r>
      <w:r w:rsidRPr="49EBD3AB" w:rsidR="6D4A500A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 </w:t>
      </w:r>
      <w:r w:rsidRPr="49EBD3AB" w:rsidR="6D4A500A">
        <w:rPr>
          <w:rFonts w:ascii="Arial" w:hAnsi="Arial" w:eastAsia="Arial" w:cs="Arial"/>
          <w:noProof w:val="0"/>
          <w:sz w:val="24"/>
          <w:szCs w:val="24"/>
          <w:lang w:val="en-CA"/>
        </w:rPr>
        <w:t>(Statistics Canada, 2024)</w:t>
      </w:r>
    </w:p>
    <w:p w:rsidRPr="00094C14" w:rsidR="00094C14" w:rsidP="49EBD3AB" w:rsidRDefault="00094C14" w14:textId="44FE7A9C" w14:paraId="52603113">
      <w:pPr>
        <w:numPr>
          <w:ilvl w:val="0"/>
          <w:numId w:val="1"/>
        </w:numPr>
        <w:spacing w:before="0" w:beforeAutospacing="off" w:after="0" w:afterAutospacing="off" w:line="276" w:lineRule="auto"/>
        <w:rPr>
          <w:rFonts w:ascii="Arial" w:hAnsi="Arial" w:eastAsia="Arial" w:cs="Arial"/>
          <w:noProof w:val="0"/>
          <w:kern w:val="0"/>
          <w:sz w:val="24"/>
          <w:szCs w:val="24"/>
          <w:lang w:val="en-CA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3:</w:t>
      </w:r>
      <w:r w:rsidRPr="00094C14" w:rsidR="00094C14">
        <w:rPr>
          <w:rFonts w:ascii="Arial" w:hAnsi="Arial" w:eastAsia="Times New Roman" w:cs="Arial"/>
          <w:kern w:val="0"/>
          <w:lang w:bidi="ta-IN"/>
        </w:rPr>
        <w:t xml:space="preserve"> </w:t>
      </w:r>
      <w:r w:rsidRPr="12BA8271" w:rsidR="3B08F2EA">
        <w:rPr>
          <w:rFonts w:ascii="Arial" w:hAnsi="Arial" w:eastAsia="Times New Roman" w:cs="Arial"/>
          <w:lang w:bidi="ta-IN"/>
        </w:rPr>
        <w:t xml:space="preserve">Post a myth vs. fact about </w:t>
      </w:r>
      <w:r w:rsidRPr="12BA8271" w:rsidR="3B08F2EA">
        <w:rPr>
          <w:rFonts w:ascii="Arial" w:hAnsi="Arial" w:eastAsia="Arial" w:cs="Arial"/>
          <w:noProof w:val="0"/>
          <w:sz w:val="24"/>
          <w:szCs w:val="24"/>
          <w:lang w:val="en-CA"/>
        </w:rPr>
        <w:t>the skills of people who have a disability</w:t>
      </w:r>
    </w:p>
    <w:p w:rsidR="49EBD3AB" w:rsidP="49EBD3AB" w:rsidRDefault="49EBD3AB" w14:paraId="4EC976D1" w14:textId="3D91D8C6">
      <w:pPr>
        <w:spacing w:before="0" w:beforeAutospacing="off" w:after="0" w:afterAutospacing="off" w:line="276" w:lineRule="auto"/>
        <w:ind w:left="720"/>
        <w:rPr>
          <w:rFonts w:ascii="Arial" w:hAnsi="Arial" w:eastAsia="Arial" w:cs="Arial"/>
          <w:noProof w:val="0"/>
          <w:sz w:val="24"/>
          <w:szCs w:val="24"/>
          <w:lang w:val="en-CA"/>
        </w:rPr>
      </w:pPr>
    </w:p>
    <w:p w:rsidRPr="00094C14" w:rsidR="00094C14" w:rsidP="49EBD3AB" w:rsidRDefault="00094C14" w14:paraId="01490CBD" w14:textId="77777777">
      <w:pPr>
        <w:spacing w:before="0" w:beforeAutospacing="off" w:after="0" w:afterAutospacing="off" w:line="276" w:lineRule="auto"/>
        <w:outlineLvl w:val="2"/>
        <w:rPr>
          <w:rFonts w:ascii="Arial" w:hAnsi="Arial" w:eastAsia="Times New Roman" w:cs="Arial"/>
          <w:b w:val="1"/>
          <w:bCs w:val="1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Week 2 – Business Case &amp; Success Stories</w:t>
      </w:r>
    </w:p>
    <w:p w:rsidRPr="00094C14" w:rsidR="00094C14" w:rsidP="49EBD3AB" w:rsidRDefault="00094C14" w14:paraId="16D46D5A" w14:textId="739100E2">
      <w:pPr>
        <w:numPr>
          <w:ilvl w:val="0"/>
          <w:numId w:val="2"/>
        </w:numPr>
        <w:spacing w:before="0" w:beforeAutospacing="off" w:after="0" w:afterAutospacing="off" w:line="276" w:lineRule="auto"/>
        <w:rPr>
          <w:rFonts w:ascii="Arial" w:hAnsi="Arial" w:eastAsia="Arial" w:cs="Arial"/>
          <w:b w:val="0"/>
          <w:bCs w:val="0"/>
          <w:noProof w:val="0"/>
          <w:kern w:val="0"/>
          <w:sz w:val="24"/>
          <w:szCs w:val="24"/>
          <w:highlight w:val="yellow"/>
          <w:lang w:val="en-CA"/>
        </w:rPr>
      </w:pPr>
      <w:r w:rsidRPr="49EBD3AB" w:rsidR="74AE8072">
        <w:rPr>
          <w:rFonts w:ascii="Arial" w:hAnsi="Arial" w:eastAsia="Times New Roman" w:cs="Arial"/>
          <w:b w:val="1"/>
          <w:bCs w:val="1"/>
          <w:lang w:bidi="ta-IN"/>
        </w:rPr>
        <w:t xml:space="preserve">Oct 4: </w:t>
      </w:r>
      <w:r w:rsidRPr="49EBD3AB" w:rsidR="74AE8072">
        <w:rPr>
          <w:rFonts w:ascii="Arial" w:hAnsi="Arial" w:eastAsia="Times New Roman" w:cs="Arial"/>
          <w:lang w:bidi="ta-IN"/>
        </w:rPr>
        <w:t xml:space="preserve">Spotlight your team: “How we support job seekers and </w:t>
      </w:r>
      <w:r w:rsidRPr="49EBD3AB" w:rsidR="74AE8072">
        <w:rPr>
          <w:rFonts w:ascii="Arial" w:hAnsi="Arial" w:eastAsia="Times New Roman" w:cs="Arial"/>
          <w:lang w:bidi="ta-IN"/>
        </w:rPr>
        <w:t>businesses”</w:t>
      </w:r>
    </w:p>
    <w:p w:rsidRPr="00094C14" w:rsidR="00094C14" w:rsidP="49EBD3AB" w:rsidRDefault="00094C14" w14:paraId="12534451" w14:textId="4B0341CE">
      <w:pPr>
        <w:pStyle w:val="ListParagraph"/>
        <w:numPr>
          <w:ilvl w:val="0"/>
          <w:numId w:val="2"/>
        </w:numPr>
        <w:spacing w:before="0" w:beforeAutospacing="off" w:after="0" w:afterAutospacing="off" w:line="276" w:lineRule="auto"/>
        <w:rPr>
          <w:rFonts w:ascii="Arial" w:hAnsi="Arial" w:eastAsia="Arial" w:cs="Arial"/>
          <w:noProof w:val="0"/>
          <w:kern w:val="0"/>
          <w:sz w:val="24"/>
          <w:szCs w:val="24"/>
          <w:lang w:val="en-CA"/>
        </w:rPr>
      </w:pPr>
      <w:r w:rsidRPr="0B015A6E" w:rsidR="74AE8072">
        <w:rPr>
          <w:rFonts w:ascii="Arial" w:hAnsi="Arial" w:eastAsia="Times New Roman" w:cs="Arial"/>
          <w:b w:val="1"/>
          <w:bCs w:val="1"/>
          <w:lang w:bidi="ta-IN"/>
        </w:rPr>
        <w:t>Oct 5:</w:t>
      </w:r>
      <w:r w:rsidRPr="0B015A6E" w:rsidR="74AE8072">
        <w:rPr>
          <w:rFonts w:ascii="Arial" w:hAnsi="Arial" w:eastAsia="Times New Roman" w:cs="Arial"/>
          <w:lang w:bidi="ta-IN"/>
        </w:rPr>
        <w:t xml:space="preserve"> Share a list: 3 ways businesses </w:t>
      </w:r>
      <w:r w:rsidRPr="0B015A6E" w:rsidR="74AE8072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can make interviews more accessible using </w:t>
      </w:r>
      <w:hyperlink r:id="R0415f01f322c4aa9">
        <w:r w:rsidRPr="0B015A6E" w:rsidR="74AE8072">
          <w:rPr>
            <w:rStyle w:val="Hyperlink"/>
            <w:rFonts w:ascii="Arial" w:hAnsi="Arial" w:eastAsia="Arial" w:cs="Arial"/>
            <w:b w:val="0"/>
            <w:bCs w:val="0"/>
            <w:noProof w:val="0"/>
            <w:sz w:val="24"/>
            <w:szCs w:val="24"/>
            <w:lang w:val="en-CA"/>
          </w:rPr>
          <w:t>ODEN’s 7 Tips for Accessible Interviews</w:t>
        </w:r>
      </w:hyperlink>
    </w:p>
    <w:p w:rsidRPr="00094C14" w:rsidR="00094C14" w:rsidP="49EBD3AB" w:rsidRDefault="00094C14" w14:paraId="6A7A504D" w14:textId="40B73388">
      <w:pPr>
        <w:numPr>
          <w:ilvl w:val="0"/>
          <w:numId w:val="2"/>
        </w:numPr>
        <w:spacing w:before="0" w:beforeAutospacing="off" w:after="0" w:afterAutospacing="off" w:line="276" w:lineRule="auto"/>
        <w:rPr/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6:</w:t>
      </w:r>
      <w:r w:rsidRPr="00094C14" w:rsidR="00094C14">
        <w:rPr>
          <w:rFonts w:ascii="Arial" w:hAnsi="Arial" w:eastAsia="Times New Roman" w:cs="Arial"/>
          <w:kern w:val="0"/>
          <w:lang w:bidi="ta-IN"/>
        </w:rPr>
        <w:t xml:space="preserve"> </w:t>
      </w:r>
      <w:r w:rsidR="00094C14">
        <w:rPr>
          <w:rFonts w:ascii="Arial" w:hAnsi="Arial" w:eastAsia="Times New Roman" w:cs="Arial"/>
          <w:kern w:val="0"/>
          <w:lang w:bidi="ta-IN"/>
        </w:rPr>
        <w:t>Post a k</w:t>
      </w:r>
      <w:r w:rsidRPr="00094C14" w:rsidR="00094C14">
        <w:rPr>
          <w:rFonts w:ascii="Arial" w:hAnsi="Arial" w:eastAsia="Times New Roman" w:cs="Arial"/>
          <w:kern w:val="0"/>
          <w:lang w:bidi="ta-IN"/>
        </w:rPr>
        <w:t xml:space="preserve">ey stat</w:t>
      </w:r>
      <w:r w:rsidRPr="3DCF63D6" w:rsidR="7DCF96D4">
        <w:rPr>
          <w:rFonts w:ascii="Arial" w:hAnsi="Arial" w:eastAsia="Times New Roman" w:cs="Arial"/>
          <w:lang w:bidi="ta-IN"/>
        </w:rPr>
        <w:t>istic</w:t>
      </w:r>
      <w:r w:rsidRPr="3DCF63D6" w:rsidR="00094C14">
        <w:rPr>
          <w:rFonts w:ascii="Arial" w:hAnsi="Arial" w:eastAsia="Times New Roman" w:cs="Arial"/>
          <w:lang w:bidi="ta-IN"/>
        </w:rPr>
        <w:t xml:space="preserve">: </w:t>
      </w:r>
      <w:r w:rsidRPr="3DCF63D6" w:rsidR="6F28D6B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63% of employers </w:t>
      </w:r>
      <w:r w:rsidRPr="3DCF63D6" w:rsidR="6F28D6B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identify</w:t>
      </w:r>
      <w:r w:rsidRPr="3DCF63D6" w:rsidR="6F28D6BD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 skills gaps as the biggest barrier to business transformation between 2025 and 2030</w:t>
      </w:r>
      <w:r w:rsidRPr="3DCF63D6" w:rsidR="6F28D6BD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 (World Economic Forum, 2025)</w:t>
      </w:r>
    </w:p>
    <w:p w:rsidRPr="00094C14" w:rsidR="00094C14" w:rsidP="49EBD3AB" w:rsidRDefault="00094C14" w14:paraId="7167892A" w14:textId="77777777">
      <w:pPr>
        <w:numPr>
          <w:ilvl w:val="0"/>
          <w:numId w:val="2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650B5101">
        <w:rPr>
          <w:rFonts w:ascii="Arial" w:hAnsi="Arial" w:eastAsia="Times New Roman" w:cs="Arial"/>
          <w:b w:val="1"/>
          <w:bCs w:val="1"/>
          <w:kern w:val="0"/>
          <w:lang w:bidi="ta-IN"/>
        </w:rPr>
        <w:t>Oct 7:</w:t>
      </w:r>
      <w:r w:rsidRPr="00094C14" w:rsidR="650B5101">
        <w:rPr>
          <w:rFonts w:ascii="Arial" w:hAnsi="Arial" w:eastAsia="Times New Roman" w:cs="Arial"/>
          <w:kern w:val="0"/>
          <w:lang w:bidi="ta-IN"/>
        </w:rPr>
        <w:t xml:space="preserve"> Share your local success story or </w:t>
      </w:r>
      <w:r w:rsidRPr="00094C14" w:rsidR="650B5101">
        <w:rPr>
          <w:rFonts w:ascii="Arial" w:hAnsi="Arial" w:eastAsia="Times New Roman" w:cs="Arial"/>
          <w:kern w:val="0"/>
          <w:lang w:bidi="ta-IN"/>
        </w:rPr>
        <w:t xml:space="preserve">an</w:t>
      </w:r>
      <w:r w:rsidRPr="00094C14" w:rsidR="650B5101">
        <w:rPr>
          <w:rFonts w:ascii="Arial" w:hAnsi="Arial" w:eastAsia="Times New Roman" w:cs="Arial"/>
          <w:kern w:val="0"/>
          <w:lang w:bidi="ta-IN"/>
        </w:rPr>
        <w:t xml:space="preserve"> </w:t>
      </w:r>
      <w:hyperlink r:id="Rea06056b65004008">
        <w:r w:rsidRPr="49EBD3AB" w:rsidR="650B5101">
          <w:rPr>
            <w:rStyle w:val="Hyperlink"/>
            <w:rFonts w:ascii="Arial" w:hAnsi="Arial" w:eastAsia="Times New Roman" w:cs="Arial"/>
            <w:lang w:bidi="ta-IN"/>
          </w:rPr>
          <w:t xml:space="preserve">ODEN </w:t>
        </w:r>
      </w:hyperlink>
      <w:r w:rsidRPr="69F2D502" w:rsidR="650B5101">
        <w:rPr>
          <w:rStyle w:val="Hyperlink"/>
          <w:rFonts w:ascii="Arial" w:hAnsi="Arial" w:eastAsia="Times New Roman" w:cs="Arial"/>
          <w:lang w:bidi="ta-IN"/>
        </w:rPr>
        <w:t>case study</w:t>
      </w:r>
    </w:p>
    <w:p w:rsidRPr="00094C14" w:rsidR="00094C14" w:rsidP="49EBD3AB" w:rsidRDefault="00094C14" w14:paraId="2C060AD8" w14:textId="7874609D">
      <w:pPr>
        <w:numPr>
          <w:ilvl w:val="0"/>
          <w:numId w:val="2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8:</w:t>
      </w:r>
      <w:r w:rsidRPr="00094C14" w:rsidR="00094C14">
        <w:rPr>
          <w:rFonts w:ascii="Arial" w:hAnsi="Arial" w:eastAsia="Times New Roman" w:cs="Arial"/>
          <w:kern w:val="0"/>
          <w:lang w:bidi="ta-IN"/>
        </w:rPr>
        <w:t xml:space="preserve"> </w:t>
      </w:r>
      <w:r w:rsidRPr="12BA8271" w:rsidR="640DA555">
        <w:rPr>
          <w:rFonts w:ascii="Arial" w:hAnsi="Arial" w:eastAsia="Times New Roman" w:cs="Arial"/>
          <w:lang w:bidi="ta-IN"/>
        </w:rPr>
        <w:t xml:space="preserve">Promote how </w:t>
      </w:r>
      <w:r w:rsidRPr="4518EBE8" w:rsidR="640DA555">
        <w:rPr>
          <w:rFonts w:ascii="Arial" w:hAnsi="Arial" w:eastAsia="Times New Roman" w:cs="Arial"/>
          <w:i w:val="0"/>
          <w:iCs w:val="0"/>
          <w:lang w:bidi="ta-IN"/>
        </w:rPr>
        <w:t>Light It Up! For NDEAM</w:t>
      </w:r>
      <w:r w:rsidRPr="4518EBE8" w:rsidR="640DA555">
        <w:rPr>
          <w:rFonts w:ascii="Arial" w:hAnsi="Arial" w:eastAsia="Times New Roman" w:cs="Arial"/>
          <w:i w:val="0"/>
          <w:iCs w:val="0"/>
          <w:vertAlign w:val="superscript"/>
          <w:lang w:bidi="ta-IN"/>
        </w:rPr>
        <w:t>TM</w:t>
      </w:r>
      <w:r w:rsidRPr="4518EBE8" w:rsidR="640DA555">
        <w:rPr>
          <w:rFonts w:ascii="Arial" w:hAnsi="Arial" w:eastAsia="Times New Roman" w:cs="Arial"/>
          <w:i w:val="1"/>
          <w:iCs w:val="1"/>
          <w:lang w:bidi="ta-IN"/>
        </w:rPr>
        <w:t xml:space="preserve"> </w:t>
      </w:r>
      <w:r w:rsidRPr="12BA8271" w:rsidR="640DA555">
        <w:rPr>
          <w:rFonts w:ascii="Arial" w:hAnsi="Arial" w:eastAsia="Times New Roman" w:cs="Arial"/>
          <w:lang w:bidi="ta-IN"/>
        </w:rPr>
        <w:t>is happening in a week</w:t>
      </w:r>
    </w:p>
    <w:p w:rsidRPr="00094C14" w:rsidR="00094C14" w:rsidP="49EBD3AB" w:rsidRDefault="00094C14" w14:paraId="16CC7051" w14:textId="20A89C13">
      <w:pPr>
        <w:numPr>
          <w:ilvl w:val="0"/>
          <w:numId w:val="2"/>
        </w:numPr>
        <w:spacing w:before="0" w:beforeAutospacing="off" w:after="0" w:afterAutospacing="off" w:line="276" w:lineRule="auto"/>
        <w:rPr>
          <w:rFonts w:ascii="Arial" w:hAnsi="Arial" w:eastAsia="Times New Roman" w:cs="Arial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Oct </w:t>
      </w:r>
      <w:r w:rsidRPr="4518EBE8" w:rsidR="508775E2">
        <w:rPr>
          <w:rFonts w:ascii="Arial" w:hAnsi="Arial" w:eastAsia="Times New Roman" w:cs="Arial"/>
          <w:b w:val="1"/>
          <w:bCs w:val="1"/>
          <w:lang w:bidi="ta-IN"/>
        </w:rPr>
        <w:t>9</w:t>
      </w:r>
      <w:r w:rsidRPr="4518EBE8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4518EBE8" w:rsidR="00094C14">
        <w:rPr>
          <w:rFonts w:ascii="Arial" w:hAnsi="Arial" w:eastAsia="Times New Roman" w:cs="Arial"/>
          <w:lang w:bidi="ta-IN"/>
        </w:rPr>
        <w:t xml:space="preserve"> Share a workplace mental health </w:t>
      </w:r>
      <w:r w:rsidRPr="4518EBE8" w:rsidR="3C4908B1">
        <w:rPr>
          <w:rFonts w:ascii="Arial" w:hAnsi="Arial" w:eastAsia="Times New Roman" w:cs="Arial"/>
          <w:lang w:bidi="ta-IN"/>
        </w:rPr>
        <w:t>resource</w:t>
      </w:r>
      <w:r w:rsidRPr="4518EBE8" w:rsidR="6CB567B1">
        <w:rPr>
          <w:rFonts w:ascii="Arial" w:hAnsi="Arial" w:eastAsia="Times New Roman" w:cs="Arial"/>
          <w:lang w:bidi="ta-IN"/>
        </w:rPr>
        <w:t xml:space="preserve"> for World Mental Health Day (Oct 10</w:t>
      </w:r>
      <w:r w:rsidRPr="4518EBE8" w:rsidR="6CB567B1">
        <w:rPr>
          <w:rFonts w:ascii="Arial" w:hAnsi="Arial" w:eastAsia="Times New Roman" w:cs="Arial"/>
          <w:vertAlign w:val="superscript"/>
          <w:lang w:bidi="ta-IN"/>
        </w:rPr>
        <w:t>th</w:t>
      </w:r>
      <w:r w:rsidRPr="4518EBE8" w:rsidR="6CB567B1">
        <w:rPr>
          <w:rFonts w:ascii="Arial" w:hAnsi="Arial" w:eastAsia="Times New Roman" w:cs="Arial"/>
          <w:lang w:bidi="ta-IN"/>
        </w:rPr>
        <w:t xml:space="preserve">) </w:t>
      </w:r>
    </w:p>
    <w:p w:rsidR="49EBD3AB" w:rsidP="49EBD3AB" w:rsidRDefault="49EBD3AB" w14:paraId="67194106" w14:textId="4DF2F7D0">
      <w:pPr>
        <w:spacing w:before="0" w:beforeAutospacing="off" w:after="0" w:afterAutospacing="off" w:line="276" w:lineRule="auto"/>
        <w:ind w:left="720"/>
        <w:rPr>
          <w:rFonts w:ascii="Arial" w:hAnsi="Arial" w:eastAsia="Times New Roman" w:cs="Arial"/>
          <w:lang w:bidi="ta-IN"/>
        </w:rPr>
      </w:pPr>
    </w:p>
    <w:p w:rsidR="1D43661A" w:rsidP="1D43661A" w:rsidRDefault="1D43661A" w14:paraId="4B9B2C6A" w14:textId="0539CFE3">
      <w:pPr>
        <w:spacing w:before="0" w:beforeAutospacing="off" w:after="0" w:afterAutospacing="off" w:line="276" w:lineRule="auto"/>
        <w:ind w:left="720"/>
        <w:rPr>
          <w:rFonts w:ascii="Arial" w:hAnsi="Arial" w:eastAsia="Times New Roman" w:cs="Arial"/>
          <w:lang w:bidi="ta-IN"/>
        </w:rPr>
      </w:pPr>
    </w:p>
    <w:p w:rsidR="1D43661A" w:rsidP="1D43661A" w:rsidRDefault="1D43661A" w14:paraId="6AB3DE53" w14:textId="69356BA9">
      <w:pPr>
        <w:spacing w:before="0" w:beforeAutospacing="off" w:after="0" w:afterAutospacing="off" w:line="276" w:lineRule="auto"/>
        <w:ind w:left="720"/>
        <w:rPr>
          <w:rFonts w:ascii="Arial" w:hAnsi="Arial" w:eastAsia="Times New Roman" w:cs="Arial"/>
          <w:lang w:bidi="ta-IN"/>
        </w:rPr>
      </w:pPr>
    </w:p>
    <w:p w:rsidR="1D43661A" w:rsidP="1D43661A" w:rsidRDefault="1D43661A" w14:paraId="0445120F" w14:textId="4C72D139">
      <w:pPr>
        <w:spacing w:before="0" w:beforeAutospacing="off" w:after="0" w:afterAutospacing="off" w:line="276" w:lineRule="auto"/>
        <w:ind w:left="720"/>
        <w:rPr>
          <w:rFonts w:ascii="Arial" w:hAnsi="Arial" w:eastAsia="Times New Roman" w:cs="Arial"/>
          <w:lang w:bidi="ta-IN"/>
        </w:rPr>
      </w:pPr>
    </w:p>
    <w:p w:rsidRPr="00094C14" w:rsidR="00094C14" w:rsidP="49EBD3AB" w:rsidRDefault="00094C14" w14:paraId="729CD896" w14:textId="31E3AB80">
      <w:pPr>
        <w:spacing w:before="0" w:beforeAutospacing="off" w:after="0" w:afterAutospacing="off" w:line="276" w:lineRule="auto"/>
        <w:outlineLvl w:val="2"/>
        <w:rPr>
          <w:rFonts w:ascii="Arial" w:hAnsi="Arial" w:eastAsia="Times New Roman" w:cs="Arial"/>
          <w:b w:val="1"/>
          <w:bCs w:val="1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Week 3 – Light It Up! &amp; </w:t>
      </w:r>
      <w:r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Educate</w:t>
      </w:r>
    </w:p>
    <w:p w:rsidR="38181C55" w:rsidP="49EBD3AB" w:rsidRDefault="38181C55" w14:paraId="348C7B81" w14:textId="09A3E6F3">
      <w:pPr>
        <w:numPr>
          <w:ilvl w:val="0"/>
          <w:numId w:val="3"/>
        </w:numPr>
        <w:spacing w:before="0" w:beforeAutospacing="off" w:after="0" w:afterAutospacing="off" w:line="276" w:lineRule="auto"/>
        <w:rPr>
          <w:rFonts w:ascii="Arial" w:hAnsi="Arial" w:eastAsia="Times New Roman" w:cs="Arial"/>
          <w:lang w:bidi="ta-IN"/>
        </w:rPr>
      </w:pPr>
      <w:r w:rsidRPr="4518EBE8" w:rsidR="38181C55">
        <w:rPr>
          <w:rFonts w:ascii="Arial" w:hAnsi="Arial" w:eastAsia="Times New Roman" w:cs="Arial"/>
          <w:b w:val="1"/>
          <w:bCs w:val="1"/>
          <w:lang w:bidi="ta-IN"/>
        </w:rPr>
        <w:t>Oct 1</w:t>
      </w:r>
      <w:r w:rsidRPr="4518EBE8" w:rsidR="057001B1">
        <w:rPr>
          <w:rFonts w:ascii="Arial" w:hAnsi="Arial" w:eastAsia="Times New Roman" w:cs="Arial"/>
          <w:b w:val="1"/>
          <w:bCs w:val="1"/>
          <w:lang w:bidi="ta-IN"/>
        </w:rPr>
        <w:t>2</w:t>
      </w:r>
      <w:r w:rsidRPr="4518EBE8" w:rsidR="38181C55">
        <w:rPr>
          <w:rFonts w:ascii="Arial" w:hAnsi="Arial" w:eastAsia="Times New Roman" w:cs="Arial"/>
          <w:b w:val="1"/>
          <w:bCs w:val="1"/>
          <w:lang w:bidi="ta-IN"/>
        </w:rPr>
        <w:t>:</w:t>
      </w:r>
      <w:r w:rsidRPr="4518EBE8" w:rsidR="38181C55">
        <w:rPr>
          <w:rFonts w:ascii="Arial" w:hAnsi="Arial" w:eastAsia="Times New Roman" w:cs="Arial"/>
          <w:lang w:bidi="ta-IN"/>
        </w:rPr>
        <w:t xml:space="preserve"> Share a short testimonial (job seeker or employer)</w:t>
      </w:r>
      <w:r w:rsidRPr="4518EBE8" w:rsidR="4956616B">
        <w:rPr>
          <w:rFonts w:ascii="Arial" w:hAnsi="Arial" w:eastAsia="Times New Roman" w:cs="Arial"/>
          <w:lang w:bidi="ta-IN"/>
        </w:rPr>
        <w:t xml:space="preserve"> with consent</w:t>
      </w:r>
    </w:p>
    <w:p w:rsidRPr="00094C14" w:rsidR="00094C14" w:rsidP="49EBD3AB" w:rsidRDefault="00094C14" w14:paraId="2C59E1B0" w14:textId="5ADA23FF">
      <w:pPr>
        <w:numPr>
          <w:ilvl w:val="0"/>
          <w:numId w:val="3"/>
        </w:numPr>
        <w:spacing w:before="0" w:beforeAutospacing="off" w:after="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CA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1</w:t>
      </w:r>
      <w:r w:rsidRPr="12BA8271" w:rsidR="6F8FAFF7">
        <w:rPr>
          <w:rFonts w:ascii="Arial" w:hAnsi="Arial" w:eastAsia="Times New Roman" w:cs="Arial"/>
          <w:b w:val="1"/>
          <w:bCs w:val="1"/>
          <w:lang w:bidi="ta-IN"/>
        </w:rPr>
        <w:t>3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Key Stat</w:t>
      </w:r>
      <w:r w:rsidRPr="3DCF63D6" w:rsidR="07C04F7D">
        <w:rPr>
          <w:rFonts w:ascii="Arial" w:hAnsi="Arial" w:eastAsia="Times New Roman" w:cs="Arial"/>
          <w:lang w:bidi="ta-IN"/>
        </w:rPr>
        <w:t>istic</w:t>
      </w:r>
      <w:r w:rsidRPr="3DCF63D6" w:rsidR="00094C14">
        <w:rPr>
          <w:rFonts w:ascii="Arial" w:hAnsi="Arial" w:eastAsia="Times New Roman" w:cs="Arial"/>
          <w:lang w:bidi="ta-IN"/>
        </w:rPr>
        <w:t>:</w:t>
      </w:r>
      <w:r w:rsidRPr="3DCF63D6" w:rsidR="4A1B6C38">
        <w:rPr>
          <w:rFonts w:ascii="Arial" w:hAnsi="Arial" w:eastAsia="Times New Roman" w:cs="Arial"/>
          <w:lang w:bidi="ta-IN"/>
        </w:rPr>
        <w:t xml:space="preserve"> </w:t>
      </w:r>
      <w:r w:rsidRPr="3DCF63D6" w:rsidR="4A1B6C38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71% of employers not hiring people who have a disability cite a lack of awareness of their skills </w:t>
      </w:r>
      <w:r w:rsidRPr="3DCF63D6" w:rsidR="4A1B6C38">
        <w:rPr>
          <w:rFonts w:ascii="Arial" w:hAnsi="Arial" w:eastAsia="Arial" w:cs="Arial"/>
          <w:noProof w:val="0"/>
          <w:sz w:val="24"/>
          <w:szCs w:val="24"/>
          <w:lang w:val="en-CA"/>
        </w:rPr>
        <w:t>(CCRW, 2017)</w:t>
      </w:r>
    </w:p>
    <w:p w:rsidRPr="00094C14" w:rsidR="00094C14" w:rsidP="49EBD3AB" w:rsidRDefault="00094C14" w14:paraId="5B9DC7B9" w14:textId="05119675">
      <w:pPr>
        <w:numPr>
          <w:ilvl w:val="0"/>
          <w:numId w:val="3"/>
        </w:numPr>
        <w:spacing w:before="0" w:beforeAutospacing="off" w:after="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CA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1</w:t>
      </w:r>
      <w:r w:rsidRPr="12BA8271" w:rsidR="567FA0A3">
        <w:rPr>
          <w:rFonts w:ascii="Arial" w:hAnsi="Arial" w:eastAsia="Times New Roman" w:cs="Arial"/>
          <w:b w:val="1"/>
          <w:bCs w:val="1"/>
          <w:lang w:bidi="ta-IN"/>
        </w:rPr>
        <w:t>4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</w:t>
      </w:r>
      <w:r w:rsidRPr="12BA8271" w:rsidR="5BB099D7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Share a reminder that </w:t>
      </w:r>
      <w:r w:rsidRPr="12BA8271" w:rsidR="5BB099D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Light It Up! For NDEAM™ is tomorrow</w:t>
      </w:r>
      <w:r w:rsidRPr="12BA8271" w:rsidR="5BB099D7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 </w:t>
      </w:r>
      <w:r w:rsidRPr="12BA8271" w:rsidR="5BB099D7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and highlight how your organization or community is </w:t>
      </w:r>
      <w:r w:rsidRPr="12BA8271" w:rsidR="5BB099D7">
        <w:rPr>
          <w:rFonts w:ascii="Arial" w:hAnsi="Arial" w:eastAsia="Arial" w:cs="Arial"/>
          <w:noProof w:val="0"/>
          <w:sz w:val="24"/>
          <w:szCs w:val="24"/>
          <w:lang w:val="en-CA"/>
        </w:rPr>
        <w:t>participating</w:t>
      </w:r>
    </w:p>
    <w:p w:rsidRPr="00094C14" w:rsidR="00094C14" w:rsidP="49EBD3AB" w:rsidRDefault="00094C14" w14:paraId="552ABD83" w14:textId="659FB736">
      <w:pPr>
        <w:numPr>
          <w:ilvl w:val="0"/>
          <w:numId w:val="3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lastRenderedPageBreak/>
        <w:t>Oct 1</w:t>
      </w:r>
      <w:r w:rsidRPr="12BA8271" w:rsidR="162CBADF">
        <w:rPr>
          <w:rFonts w:ascii="Arial" w:hAnsi="Arial" w:eastAsia="Times New Roman" w:cs="Arial"/>
          <w:b w:val="1"/>
          <w:bCs w:val="1"/>
          <w:lang w:bidi="ta-IN"/>
        </w:rPr>
        <w:t>5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 xml:space="preserve"> </w:t>
      </w:r>
      <w:r w:rsidRPr="49EBD3AB" w:rsidR="00094C14">
        <w:rPr>
          <w:rFonts w:ascii="Arial" w:hAnsi="Arial" w:eastAsia="Times New Roman" w:cs="Arial"/>
          <w:b w:val="1"/>
          <w:bCs w:val="1"/>
          <w:i w:val="0"/>
          <w:iCs w:val="0"/>
          <w:lang w:bidi="ta-IN"/>
        </w:rPr>
        <w:t>(</w:t>
      </w:r>
      <w:r w:rsidRPr="49EBD3AB" w:rsidR="00094C14">
        <w:rPr>
          <w:rFonts w:ascii="Arial" w:hAnsi="Arial" w:eastAsia="Times New Roman" w:cs="Arial"/>
          <w:b w:val="1"/>
          <w:bCs w:val="1"/>
          <w:i w:val="0"/>
          <w:iCs w:val="0"/>
          <w:lang w:bidi="ta-IN"/>
        </w:rPr>
        <w:t>Light It Up! For NDEAM</w:t>
      </w:r>
      <w:r w:rsidRPr="49EBD3AB" w:rsidR="74B78E1D">
        <w:rPr>
          <w:rFonts w:ascii="Arial" w:hAnsi="Arial" w:eastAsia="Times New Roman" w:cs="Arial"/>
          <w:b w:val="1"/>
          <w:bCs w:val="1"/>
          <w:i w:val="0"/>
          <w:iCs w:val="0"/>
          <w:vertAlign w:val="superscript"/>
          <w:lang w:bidi="ta-IN"/>
        </w:rPr>
        <w:t>T</w:t>
      </w:r>
      <w:r w:rsidRPr="49EBD3AB" w:rsidR="74B78E1D">
        <w:rPr>
          <w:rFonts w:ascii="Arial" w:hAnsi="Arial" w:eastAsia="Times New Roman" w:cs="Arial"/>
          <w:b w:val="1"/>
          <w:bCs w:val="1"/>
          <w:i w:val="0"/>
          <w:iCs w:val="0"/>
          <w:vertAlign w:val="superscript"/>
          <w:lang w:bidi="ta-IN"/>
        </w:rPr>
        <w:t>M</w:t>
      </w:r>
      <w:r w:rsidRPr="49EBD3AB" w:rsidR="00094C14">
        <w:rPr>
          <w:rFonts w:ascii="Arial" w:hAnsi="Arial" w:eastAsia="Times New Roman" w:cs="Arial"/>
          <w:b w:val="1"/>
          <w:bCs w:val="1"/>
          <w:i w:val="0"/>
          <w:iCs w:val="0"/>
          <w:lang w:bidi="ta-IN"/>
        </w:rPr>
        <w:t>)</w:t>
      </w:r>
      <w:r w:rsidRPr="49EBD3AB" w:rsidR="00094C14">
        <w:rPr>
          <w:rFonts w:ascii="Arial" w:hAnsi="Arial" w:eastAsia="Times New Roman" w:cs="Arial"/>
          <w:b w:val="1"/>
          <w:bCs w:val="1"/>
          <w:i w:val="0"/>
          <w:iCs w:val="0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Share a photo of a local landmark lit purple &amp; blue, or your team wearing purple and blue</w:t>
      </w:r>
    </w:p>
    <w:p w:rsidRPr="00094C14" w:rsidR="00094C14" w:rsidP="49EBD3AB" w:rsidRDefault="00094C14" w14:paraId="63B51F68" w14:textId="318EC593">
      <w:pPr>
        <w:numPr>
          <w:ilvl w:val="0"/>
          <w:numId w:val="3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1</w:t>
      </w:r>
      <w:r w:rsidRPr="12BA8271" w:rsidR="1F98C22E">
        <w:rPr>
          <w:rFonts w:ascii="Arial" w:hAnsi="Arial" w:eastAsia="Times New Roman" w:cs="Arial"/>
          <w:b w:val="1"/>
          <w:bCs w:val="1"/>
          <w:lang w:bidi="ta-IN"/>
        </w:rPr>
        <w:t>6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Post “</w:t>
      </w:r>
      <w:r w:rsidRPr="12BA8271" w:rsidR="66FEF513">
        <w:rPr>
          <w:rFonts w:ascii="Arial" w:hAnsi="Arial" w:eastAsia="Arial" w:cs="Arial"/>
          <w:noProof w:val="0"/>
          <w:sz w:val="24"/>
          <w:szCs w:val="24"/>
          <w:lang w:val="en-CA"/>
        </w:rPr>
        <w:t>One Thing You Won’t Find on My Resume</w:t>
      </w:r>
      <w:r w:rsidRPr="12BA8271" w:rsidR="00094C14">
        <w:rPr>
          <w:rFonts w:ascii="Arial" w:hAnsi="Arial" w:eastAsia="Times New Roman" w:cs="Arial"/>
          <w:lang w:bidi="ta-IN"/>
        </w:rPr>
        <w:t>” (ODEN’s Social Media Challenge</w:t>
      </w:r>
      <w:r w:rsidRPr="12BA8271" w:rsidR="00094C14">
        <w:rPr>
          <w:rFonts w:ascii="Arial" w:hAnsi="Arial" w:eastAsia="Times New Roman" w:cs="Arial"/>
          <w:lang w:bidi="ta-IN"/>
        </w:rPr>
        <w:t>)</w:t>
      </w:r>
    </w:p>
    <w:p w:rsidR="4518EBE8" w:rsidP="4518EBE8" w:rsidRDefault="4518EBE8" w14:paraId="5C9DD7E3" w14:textId="5C31163E">
      <w:pPr>
        <w:spacing w:before="0" w:beforeAutospacing="off" w:after="0" w:afterAutospacing="off" w:line="276" w:lineRule="auto"/>
        <w:outlineLvl w:val="2"/>
        <w:rPr>
          <w:rFonts w:ascii="Arial" w:hAnsi="Arial" w:eastAsia="Times New Roman" w:cs="Arial"/>
          <w:b w:val="1"/>
          <w:bCs w:val="1"/>
          <w:lang w:bidi="ta-IN"/>
        </w:rPr>
      </w:pPr>
    </w:p>
    <w:p w:rsidRPr="00094C14" w:rsidR="00094C14" w:rsidP="49EBD3AB" w:rsidRDefault="00094C14" w14:paraId="4186F0C8" w14:textId="78017128">
      <w:pPr>
        <w:spacing w:before="0" w:beforeAutospacing="off" w:after="0" w:afterAutospacing="off" w:line="276" w:lineRule="auto"/>
        <w:outlineLvl w:val="2"/>
        <w:rPr>
          <w:rFonts w:ascii="Arial" w:hAnsi="Arial" w:eastAsia="Times New Roman" w:cs="Arial"/>
          <w:b w:val="1"/>
          <w:bCs w:val="1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Week 4 –Small Business Week</w:t>
      </w:r>
      <w:r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 &amp; </w:t>
      </w: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Practical Tips </w:t>
      </w:r>
    </w:p>
    <w:p w:rsidRPr="00094C14" w:rsidR="00094C14" w:rsidP="75F64634" w:rsidRDefault="00094C14" w14:paraId="70CFF41B" w14:textId="7DF724D7">
      <w:pPr>
        <w:numPr>
          <w:ilvl w:val="0"/>
          <w:numId w:val="4"/>
        </w:numPr>
        <w:spacing w:before="0" w:beforeAutospacing="off" w:after="0" w:afterAutospacing="off" w:line="276" w:lineRule="auto"/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kern w:val="0"/>
          <w:sz w:val="24"/>
          <w:szCs w:val="24"/>
          <w:lang w:val="en-US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Oct </w:t>
      </w:r>
      <w:r w:rsidRPr="12BA8271" w:rsidR="62C3FDBD">
        <w:rPr>
          <w:rFonts w:ascii="Arial" w:hAnsi="Arial" w:eastAsia="Times New Roman" w:cs="Arial"/>
          <w:b w:val="1"/>
          <w:bCs w:val="1"/>
          <w:lang w:bidi="ta-IN"/>
        </w:rPr>
        <w:t>1</w:t>
      </w:r>
      <w:r w:rsidRPr="4518EBE8" w:rsidR="74B163E3">
        <w:rPr>
          <w:rFonts w:ascii="Arial" w:hAnsi="Arial" w:eastAsia="Times New Roman" w:cs="Arial"/>
          <w:b w:val="1"/>
          <w:bCs w:val="1"/>
          <w:lang w:bidi="ta-IN"/>
        </w:rPr>
        <w:t>9</w:t>
      </w:r>
      <w:r w:rsidRPr="4518EBE8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4518EBE8" w:rsidR="00094C14">
        <w:rPr>
          <w:rFonts w:ascii="Arial" w:hAnsi="Arial" w:eastAsia="Times New Roman" w:cs="Arial"/>
          <w:lang w:bidi="ta-IN"/>
        </w:rPr>
        <w:t xml:space="preserve"> Key Stat</w:t>
      </w:r>
      <w:r w:rsidRPr="4518EBE8" w:rsidR="5D97B785">
        <w:rPr>
          <w:rFonts w:ascii="Arial" w:hAnsi="Arial" w:eastAsia="Times New Roman" w:cs="Arial"/>
          <w:lang w:bidi="ta-IN"/>
        </w:rPr>
        <w:t>istic</w:t>
      </w:r>
      <w:r w:rsidRPr="4518EBE8" w:rsidR="00094C14">
        <w:rPr>
          <w:rFonts w:ascii="Arial" w:hAnsi="Arial" w:eastAsia="Times New Roman" w:cs="Arial"/>
          <w:lang w:bidi="ta-IN"/>
        </w:rPr>
        <w:t xml:space="preserve">: </w:t>
      </w:r>
      <w:r w:rsidRPr="75F64634" w:rsidR="578DE0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Companies leading in disability inclusion report: 2.6× higher net income, 1.6× higher revenue and 25% higher productivity</w:t>
      </w:r>
      <w:r w:rsidRPr="75F64634" w:rsidR="479B2F9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5F64634" w:rsidR="578DE0E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(Accenture, 2023</w:t>
      </w:r>
      <w:r w:rsidRPr="75F64634" w:rsidR="578DE0EC">
        <w:rPr>
          <w:rFonts w:ascii="Arial" w:hAnsi="Arial" w:eastAsia="Arial" w:cs="Arial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</w:p>
    <w:p w:rsidRPr="00094C14" w:rsidR="00094C14" w:rsidP="49EBD3AB" w:rsidRDefault="00094C14" w14:paraId="74D4ACA3" w14:textId="4D4BED2D">
      <w:pPr>
        <w:numPr>
          <w:ilvl w:val="0"/>
          <w:numId w:val="4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Oct </w:t>
      </w:r>
      <w:r w:rsidRPr="4518EBE8" w:rsidR="4048EE24">
        <w:rPr>
          <w:rFonts w:ascii="Arial" w:hAnsi="Arial" w:eastAsia="Times New Roman" w:cs="Arial"/>
          <w:b w:val="1"/>
          <w:bCs w:val="1"/>
          <w:lang w:bidi="ta-IN"/>
        </w:rPr>
        <w:t>20</w:t>
      </w:r>
      <w:r w:rsidRPr="4518EBE8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4518EBE8" w:rsidR="00094C14">
        <w:rPr>
          <w:rFonts w:ascii="Arial" w:hAnsi="Arial" w:eastAsia="Times New Roman" w:cs="Arial"/>
          <w:lang w:bidi="ta-IN"/>
        </w:rPr>
        <w:t xml:space="preserve"> Post “</w:t>
      </w:r>
      <w:r w:rsidRPr="4518EBE8" w:rsidR="69B65D45">
        <w:rPr>
          <w:rFonts w:ascii="Arial" w:hAnsi="Arial" w:eastAsia="Times New Roman" w:cs="Arial"/>
          <w:lang w:bidi="ta-IN"/>
        </w:rPr>
        <w:t>O</w:t>
      </w:r>
      <w:r w:rsidRPr="4518EBE8" w:rsidR="69B65D45">
        <w:rPr>
          <w:rFonts w:ascii="Arial" w:hAnsi="Arial" w:eastAsia="Arial" w:cs="Arial"/>
          <w:noProof w:val="0"/>
          <w:sz w:val="24"/>
          <w:szCs w:val="24"/>
          <w:lang w:val="en-CA"/>
        </w:rPr>
        <w:t>ne</w:t>
      </w:r>
      <w:r w:rsidRPr="4518EBE8" w:rsidR="69B65D45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 Thing You Won’t Find on My Resume</w:t>
      </w:r>
      <w:r w:rsidRPr="4518EBE8" w:rsidR="00094C14">
        <w:rPr>
          <w:rFonts w:ascii="Arial" w:hAnsi="Arial" w:eastAsia="Times New Roman" w:cs="Arial"/>
          <w:lang w:bidi="ta-IN"/>
        </w:rPr>
        <w:t xml:space="preserve">” (ODEN’s Social Media </w:t>
      </w:r>
      <w:r w:rsidRPr="4518EBE8" w:rsidR="00094C14">
        <w:rPr>
          <w:rFonts w:ascii="Arial" w:hAnsi="Arial" w:eastAsia="Times New Roman" w:cs="Arial"/>
          <w:lang w:bidi="ta-IN"/>
        </w:rPr>
        <w:t>Challenge</w:t>
      </w:r>
      <w:r w:rsidRPr="4518EBE8" w:rsidR="00094C14">
        <w:rPr>
          <w:rFonts w:ascii="Arial" w:hAnsi="Arial" w:eastAsia="Times New Roman" w:cs="Arial"/>
          <w:lang w:bidi="ta-IN"/>
        </w:rPr>
        <w:t>)</w:t>
      </w:r>
    </w:p>
    <w:p w:rsidRPr="00094C14" w:rsidR="00094C14" w:rsidP="49EBD3AB" w:rsidRDefault="00094C14" w14:paraId="1DEFDABC" w14:textId="4C190781">
      <w:pPr>
        <w:numPr>
          <w:ilvl w:val="0"/>
          <w:numId w:val="4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2</w:t>
      </w:r>
      <w:r w:rsidRPr="4518EBE8" w:rsidR="22AD691E">
        <w:rPr>
          <w:rFonts w:ascii="Arial" w:hAnsi="Arial" w:eastAsia="Times New Roman" w:cs="Arial"/>
          <w:b w:val="1"/>
          <w:bCs w:val="1"/>
          <w:lang w:bidi="ta-IN"/>
        </w:rPr>
        <w:t>1</w:t>
      </w:r>
      <w:r w:rsidRPr="4518EBE8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4518EBE8" w:rsidR="00094C14">
        <w:rPr>
          <w:rFonts w:ascii="Arial" w:hAnsi="Arial" w:eastAsia="Times New Roman" w:cs="Arial"/>
          <w:lang w:bidi="ta-IN"/>
        </w:rPr>
        <w:t xml:space="preserve"> Spotlight a </w:t>
      </w:r>
      <w:r w:rsidRPr="4518EBE8" w:rsidR="76F6FDF0">
        <w:rPr>
          <w:rFonts w:ascii="Arial" w:hAnsi="Arial" w:eastAsia="Times New Roman" w:cs="Arial"/>
          <w:lang w:bidi="ta-IN"/>
        </w:rPr>
        <w:t xml:space="preserve">[Job Coach/ Employment Specialist/ Job </w:t>
      </w:r>
      <w:r w:rsidRPr="4518EBE8" w:rsidR="76F6FDF0">
        <w:rPr>
          <w:rFonts w:ascii="Arial" w:hAnsi="Arial" w:eastAsia="Times New Roman" w:cs="Arial"/>
          <w:lang w:bidi="ta-IN"/>
        </w:rPr>
        <w:t>Developer</w:t>
      </w:r>
      <w:r w:rsidRPr="4518EBE8" w:rsidR="76F6FDF0">
        <w:rPr>
          <w:rFonts w:ascii="Arial" w:hAnsi="Arial" w:eastAsia="Times New Roman" w:cs="Arial"/>
          <w:lang w:bidi="ta-IN"/>
        </w:rPr>
        <w:t>]</w:t>
      </w:r>
      <w:r w:rsidRPr="4518EBE8" w:rsidR="00094C14">
        <w:rPr>
          <w:rFonts w:ascii="Arial" w:hAnsi="Arial" w:eastAsia="Times New Roman" w:cs="Arial"/>
          <w:lang w:bidi="ta-IN"/>
        </w:rPr>
        <w:t xml:space="preserve"> in your organization</w:t>
      </w:r>
    </w:p>
    <w:p w:rsidRPr="00094C14" w:rsidR="00094C14" w:rsidP="49EBD3AB" w:rsidRDefault="00094C14" w14:paraId="46759E30" w14:textId="4B439A9F">
      <w:pPr>
        <w:numPr>
          <w:ilvl w:val="0"/>
          <w:numId w:val="4"/>
        </w:numPr>
        <w:spacing w:before="0" w:beforeAutospacing="off" w:after="0" w:afterAutospacing="off" w:line="276" w:lineRule="auto"/>
        <w:rPr>
          <w:rFonts w:ascii="Arial" w:hAnsi="Arial" w:eastAsia="Arial" w:cs="Arial"/>
          <w:noProof w:val="0"/>
          <w:sz w:val="24"/>
          <w:szCs w:val="24"/>
          <w:lang w:val="en-CA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2</w:t>
      </w:r>
      <w:r w:rsidRPr="12BA8271" w:rsidR="6AF49BF5">
        <w:rPr>
          <w:rFonts w:ascii="Arial" w:hAnsi="Arial" w:eastAsia="Times New Roman" w:cs="Arial"/>
          <w:b w:val="1"/>
          <w:bCs w:val="1"/>
          <w:lang w:bidi="ta-IN"/>
        </w:rPr>
        <w:t>2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</w:t>
      </w:r>
      <w:r w:rsidRPr="12BA8271" w:rsidR="70438C71">
        <w:rPr>
          <w:rFonts w:ascii="Arial" w:hAnsi="Arial" w:eastAsia="Times New Roman" w:cs="Arial"/>
          <w:lang w:bidi="ta-IN"/>
        </w:rPr>
        <w:t xml:space="preserve">Highlight </w:t>
      </w:r>
      <w:r w:rsidRPr="3DCF63D6" w:rsidR="57B1BAF9">
        <w:rPr>
          <w:rFonts w:ascii="Arial" w:hAnsi="Arial" w:eastAsia="Times New Roman" w:cs="Arial"/>
          <w:lang w:bidi="ta-IN"/>
        </w:rPr>
        <w:t xml:space="preserve">an example of </w:t>
      </w:r>
      <w:r w:rsidRPr="3DCF63D6" w:rsidR="70438C71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transferable skills </w:t>
      </w:r>
      <w:r w:rsidRPr="3DCF63D6" w:rsidR="769E3F47">
        <w:rPr>
          <w:rFonts w:ascii="Arial" w:hAnsi="Arial" w:eastAsia="Arial" w:cs="Arial"/>
          <w:noProof w:val="0"/>
          <w:sz w:val="24"/>
          <w:szCs w:val="24"/>
          <w:lang w:val="en-CA"/>
        </w:rPr>
        <w:t>or</w:t>
      </w:r>
      <w:r w:rsidRPr="3DCF63D6" w:rsidR="70438C71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 </w:t>
      </w:r>
      <w:r w:rsidRPr="3DCF63D6" w:rsidR="47784608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non-traditional </w:t>
      </w:r>
      <w:r w:rsidRPr="3DCF63D6" w:rsidR="70438C71">
        <w:rPr>
          <w:rFonts w:ascii="Arial" w:hAnsi="Arial" w:eastAsia="Arial" w:cs="Arial"/>
          <w:noProof w:val="0"/>
          <w:sz w:val="24"/>
          <w:szCs w:val="24"/>
          <w:lang w:val="en-CA"/>
        </w:rPr>
        <w:t>ex</w:t>
      </w:r>
      <w:r w:rsidRPr="3DCF63D6" w:rsidR="427C4857">
        <w:rPr>
          <w:rFonts w:ascii="Arial" w:hAnsi="Arial" w:eastAsia="Arial" w:cs="Arial"/>
          <w:noProof w:val="0"/>
          <w:sz w:val="24"/>
          <w:szCs w:val="24"/>
          <w:lang w:val="en-CA"/>
        </w:rPr>
        <w:t>perience</w:t>
      </w:r>
      <w:r w:rsidRPr="3DCF63D6" w:rsidR="744E24CB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s that a job seeker might possess </w:t>
      </w:r>
    </w:p>
    <w:p w:rsidRPr="00094C14" w:rsidR="00094C14" w:rsidP="49EBD3AB" w:rsidRDefault="00094C14" w14:paraId="188B1762" w14:textId="75A28B05">
      <w:pPr>
        <w:numPr>
          <w:ilvl w:val="0"/>
          <w:numId w:val="4"/>
        </w:numPr>
        <w:spacing w:before="0" w:beforeAutospacing="off" w:after="0" w:afterAutospacing="off" w:line="276" w:lineRule="auto"/>
        <w:rPr/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2</w:t>
      </w:r>
      <w:r w:rsidRPr="12BA8271" w:rsidR="3F798965">
        <w:rPr>
          <w:rFonts w:ascii="Arial" w:hAnsi="Arial" w:eastAsia="Times New Roman" w:cs="Arial"/>
          <w:b w:val="1"/>
          <w:bCs w:val="1"/>
          <w:lang w:bidi="ta-IN"/>
        </w:rPr>
        <w:t>3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</w:t>
      </w:r>
      <w:r w:rsidRPr="12BA8271" w:rsidR="37DF3DB4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Share a </w:t>
      </w:r>
      <w:r w:rsidRPr="12BA8271" w:rsidR="37DF3D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CA"/>
        </w:rPr>
        <w:t>“</w:t>
      </w:r>
      <w:r w:rsidRPr="12BA8271" w:rsidR="37DF3DB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Did you know?</w:t>
      </w:r>
      <w:r w:rsidRPr="12BA8271" w:rsidR="37DF3D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CA"/>
        </w:rPr>
        <w:t>”</w:t>
      </w:r>
      <w:r w:rsidRPr="12BA8271" w:rsidR="37DF3DB4">
        <w:rPr>
          <w:rFonts w:ascii="Arial" w:hAnsi="Arial" w:eastAsia="Arial" w:cs="Arial"/>
          <w:noProof w:val="0"/>
          <w:sz w:val="24"/>
          <w:szCs w:val="24"/>
          <w:lang w:val="en-CA"/>
        </w:rPr>
        <w:t xml:space="preserve"> about the employment services available through your organization</w:t>
      </w:r>
    </w:p>
    <w:p w:rsidR="28F1D010" w:rsidP="49EBD3AB" w:rsidRDefault="28F1D010" w14:paraId="2990B319" w14:textId="3BC7683A">
      <w:pPr>
        <w:spacing w:before="0" w:beforeAutospacing="off" w:after="0" w:afterAutospacing="off" w:line="276" w:lineRule="auto"/>
        <w:ind w:left="720"/>
        <w:rPr>
          <w:rFonts w:ascii="Arial" w:hAnsi="Arial" w:eastAsia="Times New Roman" w:cs="Arial"/>
          <w:lang w:bidi="ta-IN"/>
        </w:rPr>
      </w:pPr>
    </w:p>
    <w:p w:rsidRPr="00094C14" w:rsidR="00094C14" w:rsidP="49EBD3AB" w:rsidRDefault="00094C14" w14:paraId="1B01E868" w14:textId="77777777">
      <w:pPr>
        <w:spacing w:before="0" w:beforeAutospacing="off" w:after="0" w:afterAutospacing="off" w:line="276" w:lineRule="auto"/>
        <w:outlineLvl w:val="2"/>
        <w:rPr>
          <w:rFonts w:ascii="Arial" w:hAnsi="Arial" w:eastAsia="Times New Roman" w:cs="Arial"/>
          <w:b w:val="1"/>
          <w:bCs w:val="1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Week 5 – Wrap-Up &amp; Momentum</w:t>
      </w:r>
    </w:p>
    <w:p w:rsidRPr="00094C14" w:rsidR="00094C14" w:rsidP="49EBD3AB" w:rsidRDefault="00094C14" w14:paraId="333D9348" w14:textId="55BA6446">
      <w:pPr>
        <w:numPr>
          <w:ilvl w:val="0"/>
          <w:numId w:val="5"/>
        </w:numPr>
        <w:spacing w:before="0" w:beforeAutospacing="off" w:after="0" w:afterAutospacing="off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2</w:t>
      </w:r>
      <w:r w:rsidRPr="4518EBE8" w:rsidR="7323B4B8">
        <w:rPr>
          <w:rFonts w:ascii="Arial" w:hAnsi="Arial" w:eastAsia="Times New Roman" w:cs="Arial"/>
          <w:b w:val="1"/>
          <w:bCs w:val="1"/>
          <w:lang w:bidi="ta-IN"/>
        </w:rPr>
        <w:t>6</w:t>
      </w:r>
      <w:r w:rsidRPr="4518EBE8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4518EBE8" w:rsidR="00094C14">
        <w:rPr>
          <w:rFonts w:ascii="Arial" w:hAnsi="Arial" w:eastAsia="Times New Roman" w:cs="Arial"/>
          <w:lang w:bidi="ta-IN"/>
        </w:rPr>
        <w:t xml:space="preserve"> </w:t>
      </w:r>
      <w:r w:rsidRPr="4518EBE8" w:rsidR="75EDC883">
        <w:rPr>
          <w:rFonts w:ascii="Arial" w:hAnsi="Arial" w:eastAsia="Times New Roman" w:cs="Arial"/>
          <w:lang w:bidi="ta-IN"/>
        </w:rPr>
        <w:t>Featu</w:t>
      </w:r>
      <w:r w:rsidRPr="4518EBE8" w:rsidR="71708C54">
        <w:rPr>
          <w:rFonts w:ascii="Arial" w:hAnsi="Arial" w:eastAsia="Times New Roman" w:cs="Arial"/>
          <w:lang w:bidi="ta-IN"/>
        </w:rPr>
        <w:t>re a short testimonial (job seeker or employer)</w:t>
      </w:r>
      <w:r w:rsidRPr="4518EBE8" w:rsidR="285F51D3">
        <w:rPr>
          <w:rFonts w:ascii="Arial" w:hAnsi="Arial" w:eastAsia="Times New Roman" w:cs="Arial"/>
          <w:lang w:bidi="ta-IN"/>
        </w:rPr>
        <w:t xml:space="preserve"> with consent </w:t>
      </w:r>
    </w:p>
    <w:p w:rsidRPr="00094C14" w:rsidR="00094C14" w:rsidP="12BA8271" w:rsidRDefault="00094C14" w14:paraId="51147EBE" w14:textId="4EB92B23">
      <w:pPr>
        <w:numPr>
          <w:ilvl w:val="0"/>
          <w:numId w:val="5"/>
        </w:numPr>
        <w:spacing w:before="100" w:beforeAutospacing="on" w:after="100" w:afterAutospacing="on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>Oct 2</w:t>
      </w:r>
      <w:r w:rsidRPr="12BA8271" w:rsidR="0CED2C78">
        <w:rPr>
          <w:rFonts w:ascii="Arial" w:hAnsi="Arial" w:eastAsia="Times New Roman" w:cs="Arial"/>
          <w:b w:val="1"/>
          <w:bCs w:val="1"/>
          <w:lang w:bidi="ta-IN"/>
        </w:rPr>
        <w:t>7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</w:t>
      </w:r>
      <w:r w:rsidRPr="12BA8271" w:rsidR="23C901CA">
        <w:rPr>
          <w:rFonts w:ascii="Arial" w:hAnsi="Arial" w:eastAsia="Times New Roman" w:cs="Arial"/>
          <w:lang w:bidi="ta-IN"/>
        </w:rPr>
        <w:t>Post a myth vs. fact about disability inclusion</w:t>
      </w:r>
    </w:p>
    <w:p w:rsidRPr="00094C14" w:rsidR="00094C14" w:rsidP="12BA8271" w:rsidRDefault="00094C14" w14:paraId="1A4F175E" w14:textId="03EF4A52">
      <w:pPr>
        <w:numPr>
          <w:ilvl w:val="0"/>
          <w:numId w:val="5"/>
        </w:numPr>
        <w:spacing w:before="100" w:beforeAutospacing="on" w:after="100" w:afterAutospacing="on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Oct </w:t>
      </w:r>
      <w:r w:rsidRPr="12BA8271" w:rsidR="50222980">
        <w:rPr>
          <w:rFonts w:ascii="Arial" w:hAnsi="Arial" w:eastAsia="Times New Roman" w:cs="Arial"/>
          <w:b w:val="1"/>
          <w:bCs w:val="1"/>
          <w:lang w:bidi="ta-IN"/>
        </w:rPr>
        <w:t>2</w:t>
      </w:r>
      <w:r w:rsidRPr="12BA8271" w:rsidR="0412BAF2">
        <w:rPr>
          <w:rFonts w:ascii="Arial" w:hAnsi="Arial" w:eastAsia="Times New Roman" w:cs="Arial"/>
          <w:b w:val="1"/>
          <w:bCs w:val="1"/>
          <w:lang w:bidi="ta-IN"/>
        </w:rPr>
        <w:t>8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Promote your services and invite businesses to connect with you</w:t>
      </w:r>
    </w:p>
    <w:p w:rsidRPr="00094C14" w:rsidR="00094C14" w:rsidP="12BA8271" w:rsidRDefault="00094C14" w14:paraId="12EDF960" w14:textId="4B6A4074">
      <w:pPr>
        <w:numPr>
          <w:ilvl w:val="0"/>
          <w:numId w:val="5"/>
        </w:numPr>
        <w:spacing w:before="100" w:beforeAutospacing="on" w:after="100" w:afterAutospacing="on" w:line="276" w:lineRule="auto"/>
        <w:rPr>
          <w:rFonts w:ascii="Arial" w:hAnsi="Arial" w:eastAsia="Times New Roman" w:cs="Arial"/>
          <w:kern w:val="0"/>
          <w:lang w:bidi="ta-IN"/>
        </w:rPr>
      </w:pPr>
      <w:r w:rsidRPr="00094C14" w:rsidR="00094C14">
        <w:rPr>
          <w:rFonts w:ascii="Arial" w:hAnsi="Arial" w:eastAsia="Times New Roman" w:cs="Arial"/>
          <w:b w:val="1"/>
          <w:bCs w:val="1"/>
          <w:kern w:val="0"/>
          <w:lang w:bidi="ta-IN"/>
        </w:rPr>
        <w:t xml:space="preserve">Oct </w:t>
      </w:r>
      <w:r w:rsidRPr="12BA8271" w:rsidR="557B9528">
        <w:rPr>
          <w:rFonts w:ascii="Arial" w:hAnsi="Arial" w:eastAsia="Times New Roman" w:cs="Arial"/>
          <w:b w:val="1"/>
          <w:bCs w:val="1"/>
          <w:lang w:bidi="ta-IN"/>
        </w:rPr>
        <w:t>29</w:t>
      </w:r>
      <w:r w:rsidRPr="12BA8271" w:rsidR="00094C14">
        <w:rPr>
          <w:rFonts w:ascii="Arial" w:hAnsi="Arial" w:eastAsia="Times New Roman" w:cs="Arial"/>
          <w:b w:val="1"/>
          <w:bCs w:val="1"/>
          <w:lang w:bidi="ta-IN"/>
        </w:rPr>
        <w:t>:</w:t>
      </w:r>
      <w:r w:rsidRPr="12BA8271" w:rsidR="00094C14">
        <w:rPr>
          <w:rFonts w:ascii="Arial" w:hAnsi="Arial" w:eastAsia="Times New Roman" w:cs="Arial"/>
          <w:lang w:bidi="ta-IN"/>
        </w:rPr>
        <w:t xml:space="preserve"> </w:t>
      </w:r>
      <w:r w:rsidRPr="12BA8271" w:rsidR="05CB081A">
        <w:rPr>
          <w:rFonts w:ascii="Arial" w:hAnsi="Arial" w:eastAsia="Times New Roman" w:cs="Arial"/>
          <w:lang w:bidi="ta-IN"/>
        </w:rPr>
        <w:t>Poll: What is something new you</w:t>
      </w:r>
      <w:r w:rsidRPr="3DCF63D6" w:rsidR="40C51194">
        <w:rPr>
          <w:rFonts w:ascii="Arial" w:hAnsi="Arial" w:eastAsia="Times New Roman" w:cs="Arial"/>
          <w:lang w:bidi="ta-IN"/>
        </w:rPr>
        <w:t>’ve</w:t>
      </w:r>
      <w:r w:rsidRPr="3DCF63D6" w:rsidR="05CB081A">
        <w:rPr>
          <w:rFonts w:ascii="Arial" w:hAnsi="Arial" w:eastAsia="Times New Roman" w:cs="Arial"/>
          <w:lang w:bidi="ta-IN"/>
        </w:rPr>
        <w:t xml:space="preserve"> learned during NDEAM 2026?</w:t>
      </w:r>
    </w:p>
    <w:p w:rsidRPr="00094C14" w:rsidR="00094C14" w:rsidP="12BA8271" w:rsidRDefault="00094C14" w14:paraId="20E1956E" w14:textId="777F00CF">
      <w:pPr>
        <w:numPr>
          <w:ilvl w:val="0"/>
          <w:numId w:val="5"/>
        </w:numPr>
        <w:spacing w:before="100" w:beforeAutospacing="on" w:after="100" w:afterAutospacing="on" w:line="276" w:lineRule="auto"/>
        <w:rPr>
          <w:rFonts w:ascii="Arial" w:hAnsi="Arial" w:eastAsia="Times New Roman" w:cs="Arial"/>
          <w:b w:val="0"/>
          <w:bCs w:val="0"/>
          <w:kern w:val="0"/>
          <w:lang w:bidi="ta-IN"/>
        </w:rPr>
      </w:pPr>
      <w:r w:rsidRPr="3DCF63D6" w:rsidR="4143CE53">
        <w:rPr>
          <w:rFonts w:ascii="Arial" w:hAnsi="Arial" w:eastAsia="Times New Roman" w:cs="Arial"/>
          <w:b w:val="1"/>
          <w:bCs w:val="1"/>
          <w:lang w:bidi="ta-IN"/>
        </w:rPr>
        <w:t>Oct 30:</w:t>
      </w:r>
      <w:r w:rsidRPr="3DCF63D6" w:rsidR="3235EE3B">
        <w:rPr>
          <w:rFonts w:ascii="Arial" w:hAnsi="Arial" w:eastAsia="Times New Roman" w:cs="Arial"/>
          <w:b w:val="1"/>
          <w:bCs w:val="1"/>
          <w:lang w:bidi="ta-IN"/>
        </w:rPr>
        <w:t xml:space="preserve"> </w:t>
      </w:r>
      <w:r w:rsidRPr="3DCF63D6" w:rsidR="34408768">
        <w:rPr>
          <w:rFonts w:ascii="Arial" w:hAnsi="Arial" w:eastAsia="Times New Roman" w:cs="Arial"/>
          <w:b w:val="0"/>
          <w:bCs w:val="0"/>
          <w:lang w:bidi="ta-IN"/>
        </w:rPr>
        <w:t xml:space="preserve">Share an upcoming event or </w:t>
      </w:r>
      <w:r w:rsidRPr="3DCF63D6" w:rsidR="34408768">
        <w:rPr>
          <w:rFonts w:ascii="Arial" w:hAnsi="Arial" w:eastAsia="Times New Roman" w:cs="Arial"/>
          <w:b w:val="0"/>
          <w:bCs w:val="0"/>
          <w:lang w:bidi="ta-IN"/>
        </w:rPr>
        <w:t>initiative</w:t>
      </w:r>
      <w:r w:rsidRPr="3DCF63D6" w:rsidR="34408768">
        <w:rPr>
          <w:rFonts w:ascii="Arial" w:hAnsi="Arial" w:eastAsia="Times New Roman" w:cs="Arial"/>
          <w:b w:val="0"/>
          <w:bCs w:val="0"/>
          <w:lang w:bidi="ta-IN"/>
        </w:rPr>
        <w:t xml:space="preserve"> your team is planning after October 2026</w:t>
      </w:r>
    </w:p>
    <w:p w:rsidRPr="00094C14" w:rsidR="00094C14" w:rsidP="1D43661A" w:rsidRDefault="00094C14" w14:paraId="01190110" w14:textId="4E1AC9E9">
      <w:pPr>
        <w:numPr>
          <w:ilvl w:val="0"/>
          <w:numId w:val="5"/>
        </w:numPr>
        <w:spacing w:beforeAutospacing="on" w:afterAutospacing="on" w:line="276" w:lineRule="auto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CA"/>
        </w:rPr>
      </w:pPr>
      <w:r w:rsidRPr="1D43661A" w:rsidR="4143CE53">
        <w:rPr>
          <w:rFonts w:ascii="Arial" w:hAnsi="Arial" w:eastAsia="Times New Roman" w:cs="Arial"/>
          <w:b w:val="1"/>
          <w:bCs w:val="1"/>
          <w:lang w:bidi="ta-IN"/>
        </w:rPr>
        <w:t>Oct 31:</w:t>
      </w:r>
      <w:r w:rsidRPr="1D43661A" w:rsidR="5797FB22">
        <w:rPr>
          <w:rFonts w:ascii="Arial" w:hAnsi="Arial" w:eastAsia="Times New Roman" w:cs="Arial"/>
          <w:b w:val="1"/>
          <w:bCs w:val="1"/>
          <w:lang w:bidi="ta-IN"/>
        </w:rPr>
        <w:t xml:space="preserve"> </w:t>
      </w:r>
      <w:r w:rsidRPr="1D43661A" w:rsidR="27B537B4">
        <w:rPr>
          <w:rFonts w:ascii="Arial" w:hAnsi="Arial" w:eastAsia="Times New Roman" w:cs="Arial"/>
          <w:b w:val="0"/>
          <w:bCs w:val="0"/>
          <w:lang w:bidi="ta-IN"/>
        </w:rPr>
        <w:t xml:space="preserve">Closing Message: </w:t>
      </w:r>
      <w:r w:rsidRPr="1D43661A" w:rsidR="27B537B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Thank your community for </w:t>
      </w:r>
      <w:r w:rsidRPr="1D43661A" w:rsidR="27B537B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participating</w:t>
      </w:r>
      <w:r w:rsidRPr="1D43661A" w:rsidR="27B537B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 xml:space="preserve"> in NDEAM 2026 and encourage employers to continue recognizing skills and advancing disability inclusion beyond</w:t>
      </w:r>
      <w:r w:rsidRPr="1D43661A" w:rsidR="27B537B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CA"/>
        </w:rPr>
        <w:t xml:space="preserve"> </w:t>
      </w:r>
      <w:r w:rsidRPr="1D43661A" w:rsidR="27B537B4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CA"/>
        </w:rPr>
        <w:t>October</w:t>
      </w:r>
    </w:p>
    <w:sectPr w:rsidRPr="00094C14" w:rsidR="00094C14" w:rsidSect="00EE5966">
      <w:headerReference w:type="default" r:id="rId7"/>
      <w:footerReference w:type="even" r:id="rId8"/>
      <w:footerReference w:type="default" r:id="rId9"/>
      <w:pgSz w:w="12240" w:h="15840" w:orient="portrait"/>
      <w:pgMar w:top="1440" w:right="1019" w:bottom="1440" w:left="1440" w:header="0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76B79" w:rsidP="00EE5966" w:rsidRDefault="00676B79" w14:paraId="628C1D89" w14:textId="77777777">
      <w:pPr>
        <w:spacing w:after="0" w:line="240" w:lineRule="auto"/>
      </w:pPr>
      <w:r>
        <w:separator/>
      </w:r>
    </w:p>
  </w:endnote>
  <w:endnote w:type="continuationSeparator" w:id="0">
    <w:p w:rsidR="00676B79" w:rsidP="00EE5966" w:rsidRDefault="00676B79" w14:paraId="640F9B0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966" w:rsidP="006A38B2" w:rsidRDefault="00EE5966" w14:paraId="35E8DED4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EE5966" w:rsidP="00EE5966" w:rsidRDefault="00EE5966" w14:paraId="41B93B44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966" w:rsidP="006A38B2" w:rsidRDefault="00EE5966" w14:paraId="3B5159D2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Pr="00EE5966" w:rsidR="00EE5966" w:rsidP="00EE5966" w:rsidRDefault="00EE5966" w14:paraId="3AEF9200" w14:textId="7CBA7594">
    <w:pPr>
      <w:pStyle w:val="Footer"/>
      <w:tabs>
        <w:tab w:val="clear" w:pos="4680"/>
        <w:tab w:val="clear" w:pos="9360"/>
        <w:tab w:val="right" w:pos="10065"/>
      </w:tabs>
      <w:ind w:left="-709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76B79" w:rsidP="00EE5966" w:rsidRDefault="00676B79" w14:paraId="406218D3" w14:textId="77777777">
      <w:pPr>
        <w:spacing w:after="0" w:line="240" w:lineRule="auto"/>
      </w:pPr>
      <w:r>
        <w:separator/>
      </w:r>
    </w:p>
  </w:footnote>
  <w:footnote w:type="continuationSeparator" w:id="0">
    <w:p w:rsidR="00676B79" w:rsidP="00EE5966" w:rsidRDefault="00676B79" w14:paraId="7E81BC3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E5966" w:rsidP="00EE5966" w:rsidRDefault="004A498F" w14:paraId="366F97CC" w14:textId="6C5E9012">
    <w:pPr>
      <w:pStyle w:val="Header"/>
      <w:ind w:left="-1440"/>
    </w:pPr>
    <w:r w:rsidR="49EBD3AB">
      <w:drawing>
        <wp:inline wp14:editId="4F7FD27C" wp14:anchorId="40FED68C">
          <wp:extent cx="7772400" cy="1704975"/>
          <wp:effectExtent l="0" t="0" r="0" b="0"/>
          <wp:docPr id="1115940138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115940138" name="Picture 1115940138"/>
                  <pic:cNvPicPr/>
                </pic:nvPicPr>
                <pic:blipFill>
                  <a:blip xmlns:r="http://schemas.openxmlformats.org/officeDocument/2006/relationships" r:embed="rId1504964199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704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5">
    <w:nsid w:val="7aaa92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52B6761"/>
    <w:multiLevelType w:val="multilevel"/>
    <w:tmpl w:val="67C6A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5C749F9"/>
    <w:multiLevelType w:val="multilevel"/>
    <w:tmpl w:val="3E141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2B396C4F"/>
    <w:multiLevelType w:val="multilevel"/>
    <w:tmpl w:val="A7C82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8B20E89"/>
    <w:multiLevelType w:val="multilevel"/>
    <w:tmpl w:val="9F32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DDB1949"/>
    <w:multiLevelType w:val="multilevel"/>
    <w:tmpl w:val="5AE8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6">
    <w:abstractNumId w:val="5"/>
  </w:num>
  <w:num w:numId="1" w16cid:durableId="705719025">
    <w:abstractNumId w:val="0"/>
  </w:num>
  <w:num w:numId="2" w16cid:durableId="1633630038">
    <w:abstractNumId w:val="3"/>
  </w:num>
  <w:num w:numId="3" w16cid:durableId="479422946">
    <w:abstractNumId w:val="1"/>
  </w:num>
  <w:num w:numId="4" w16cid:durableId="1351486413">
    <w:abstractNumId w:val="4"/>
  </w:num>
  <w:num w:numId="5" w16cid:durableId="1923831608">
    <w:abstractNumId w:val="2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58B"/>
    <w:rsid w:val="00036B89"/>
    <w:rsid w:val="00094C14"/>
    <w:rsid w:val="003C31CF"/>
    <w:rsid w:val="003F0DB0"/>
    <w:rsid w:val="004113EB"/>
    <w:rsid w:val="00437CF2"/>
    <w:rsid w:val="004A498F"/>
    <w:rsid w:val="0067643F"/>
    <w:rsid w:val="00676B79"/>
    <w:rsid w:val="006A027A"/>
    <w:rsid w:val="006A38B2"/>
    <w:rsid w:val="006C458B"/>
    <w:rsid w:val="00976927"/>
    <w:rsid w:val="009939BE"/>
    <w:rsid w:val="009E5E10"/>
    <w:rsid w:val="00A659EC"/>
    <w:rsid w:val="00AA0D0B"/>
    <w:rsid w:val="00BC29AB"/>
    <w:rsid w:val="00D930CA"/>
    <w:rsid w:val="00EE5966"/>
    <w:rsid w:val="00F60E26"/>
    <w:rsid w:val="00FA4A34"/>
    <w:rsid w:val="02714073"/>
    <w:rsid w:val="0412BAF2"/>
    <w:rsid w:val="04F17697"/>
    <w:rsid w:val="057001B1"/>
    <w:rsid w:val="05CB081A"/>
    <w:rsid w:val="062CA629"/>
    <w:rsid w:val="06B10E1A"/>
    <w:rsid w:val="074A48F5"/>
    <w:rsid w:val="07C04F7D"/>
    <w:rsid w:val="0834EAD4"/>
    <w:rsid w:val="08E85AFC"/>
    <w:rsid w:val="0A14B0AB"/>
    <w:rsid w:val="0AD14322"/>
    <w:rsid w:val="0B015A6E"/>
    <w:rsid w:val="0BBBEEDB"/>
    <w:rsid w:val="0CED2C78"/>
    <w:rsid w:val="0E9929A4"/>
    <w:rsid w:val="0F3B3F20"/>
    <w:rsid w:val="0F54E5CA"/>
    <w:rsid w:val="101C0E31"/>
    <w:rsid w:val="10C84BC8"/>
    <w:rsid w:val="11E5284F"/>
    <w:rsid w:val="124DE391"/>
    <w:rsid w:val="12BA8271"/>
    <w:rsid w:val="13395EAF"/>
    <w:rsid w:val="1483E345"/>
    <w:rsid w:val="162CBADF"/>
    <w:rsid w:val="16578AF3"/>
    <w:rsid w:val="17D8694A"/>
    <w:rsid w:val="19C4D2F0"/>
    <w:rsid w:val="1B110817"/>
    <w:rsid w:val="1BA376FE"/>
    <w:rsid w:val="1BC03015"/>
    <w:rsid w:val="1BC28E40"/>
    <w:rsid w:val="1D43661A"/>
    <w:rsid w:val="1D613CBB"/>
    <w:rsid w:val="1DD4E1BC"/>
    <w:rsid w:val="1DDD9F36"/>
    <w:rsid w:val="1EA87286"/>
    <w:rsid w:val="1EEDC6A7"/>
    <w:rsid w:val="1EF7D08D"/>
    <w:rsid w:val="1F02D1C3"/>
    <w:rsid w:val="1F98C22E"/>
    <w:rsid w:val="21040B7A"/>
    <w:rsid w:val="22AD691E"/>
    <w:rsid w:val="235F6DB9"/>
    <w:rsid w:val="23C901CA"/>
    <w:rsid w:val="23D5096B"/>
    <w:rsid w:val="259FF901"/>
    <w:rsid w:val="25F41C43"/>
    <w:rsid w:val="260B855B"/>
    <w:rsid w:val="272EAEA4"/>
    <w:rsid w:val="27B537B4"/>
    <w:rsid w:val="285F51D3"/>
    <w:rsid w:val="28C77FE4"/>
    <w:rsid w:val="28F1D010"/>
    <w:rsid w:val="304DEF5E"/>
    <w:rsid w:val="3235EE3B"/>
    <w:rsid w:val="33C0C7FA"/>
    <w:rsid w:val="34408768"/>
    <w:rsid w:val="34F4713A"/>
    <w:rsid w:val="35416FAD"/>
    <w:rsid w:val="3557EB00"/>
    <w:rsid w:val="367F41BA"/>
    <w:rsid w:val="37C44726"/>
    <w:rsid w:val="37CB1D68"/>
    <w:rsid w:val="37DF3DB4"/>
    <w:rsid w:val="38181C55"/>
    <w:rsid w:val="3A6F04D1"/>
    <w:rsid w:val="3B08F2EA"/>
    <w:rsid w:val="3B96B29D"/>
    <w:rsid w:val="3BBA293F"/>
    <w:rsid w:val="3C4908B1"/>
    <w:rsid w:val="3DCF63D6"/>
    <w:rsid w:val="3E95334C"/>
    <w:rsid w:val="3F41485E"/>
    <w:rsid w:val="3F798965"/>
    <w:rsid w:val="3FB7171E"/>
    <w:rsid w:val="4048EE24"/>
    <w:rsid w:val="40C51194"/>
    <w:rsid w:val="4143CE53"/>
    <w:rsid w:val="427C4857"/>
    <w:rsid w:val="42BC58C0"/>
    <w:rsid w:val="430BF8AC"/>
    <w:rsid w:val="44054A1A"/>
    <w:rsid w:val="4438912E"/>
    <w:rsid w:val="44B9E37F"/>
    <w:rsid w:val="4518EBE8"/>
    <w:rsid w:val="46317039"/>
    <w:rsid w:val="468800B6"/>
    <w:rsid w:val="46C7BB54"/>
    <w:rsid w:val="47784608"/>
    <w:rsid w:val="479B2F9B"/>
    <w:rsid w:val="48CC5F94"/>
    <w:rsid w:val="48F2057D"/>
    <w:rsid w:val="48F84F7C"/>
    <w:rsid w:val="4919DC9E"/>
    <w:rsid w:val="493C2E8F"/>
    <w:rsid w:val="4956616B"/>
    <w:rsid w:val="49EBD3AB"/>
    <w:rsid w:val="4A1B6C38"/>
    <w:rsid w:val="4C30BEEE"/>
    <w:rsid w:val="4C5DD3BD"/>
    <w:rsid w:val="4EAAA45E"/>
    <w:rsid w:val="50222980"/>
    <w:rsid w:val="508775E2"/>
    <w:rsid w:val="50DBA234"/>
    <w:rsid w:val="50F4A140"/>
    <w:rsid w:val="528ABB55"/>
    <w:rsid w:val="52F0BD5D"/>
    <w:rsid w:val="533E328C"/>
    <w:rsid w:val="536FAB0C"/>
    <w:rsid w:val="53E58190"/>
    <w:rsid w:val="557B9528"/>
    <w:rsid w:val="55D5E273"/>
    <w:rsid w:val="567FA0A3"/>
    <w:rsid w:val="56A7619E"/>
    <w:rsid w:val="56C7446E"/>
    <w:rsid w:val="56E72E81"/>
    <w:rsid w:val="5702160B"/>
    <w:rsid w:val="5723BD3A"/>
    <w:rsid w:val="578DE0EC"/>
    <w:rsid w:val="5797FB22"/>
    <w:rsid w:val="57B1BAF9"/>
    <w:rsid w:val="57B856F1"/>
    <w:rsid w:val="57C11B9B"/>
    <w:rsid w:val="59D19BDC"/>
    <w:rsid w:val="5BB099D7"/>
    <w:rsid w:val="5C58B515"/>
    <w:rsid w:val="5D0B1990"/>
    <w:rsid w:val="5D97B785"/>
    <w:rsid w:val="5DE13FCC"/>
    <w:rsid w:val="5E7027C5"/>
    <w:rsid w:val="61B298B8"/>
    <w:rsid w:val="62C3FDBD"/>
    <w:rsid w:val="640C6DD4"/>
    <w:rsid w:val="640DA555"/>
    <w:rsid w:val="64652F30"/>
    <w:rsid w:val="650B5101"/>
    <w:rsid w:val="654EF1F5"/>
    <w:rsid w:val="65B5C5B9"/>
    <w:rsid w:val="664FE831"/>
    <w:rsid w:val="66FEF513"/>
    <w:rsid w:val="6765387D"/>
    <w:rsid w:val="67F2EA87"/>
    <w:rsid w:val="68AAEE95"/>
    <w:rsid w:val="69B65D45"/>
    <w:rsid w:val="69F2D502"/>
    <w:rsid w:val="6AF49BF5"/>
    <w:rsid w:val="6B14E041"/>
    <w:rsid w:val="6CB567B1"/>
    <w:rsid w:val="6D4A500A"/>
    <w:rsid w:val="6E4279E1"/>
    <w:rsid w:val="6EB2B9F5"/>
    <w:rsid w:val="6F28D6BD"/>
    <w:rsid w:val="6F8FAFF7"/>
    <w:rsid w:val="70438C71"/>
    <w:rsid w:val="71708C54"/>
    <w:rsid w:val="72CFDA1E"/>
    <w:rsid w:val="72F52764"/>
    <w:rsid w:val="7323B4B8"/>
    <w:rsid w:val="739FFE69"/>
    <w:rsid w:val="744E24CB"/>
    <w:rsid w:val="748599FA"/>
    <w:rsid w:val="74AE8072"/>
    <w:rsid w:val="74B163E3"/>
    <w:rsid w:val="74B78E1D"/>
    <w:rsid w:val="74D0CDAF"/>
    <w:rsid w:val="75EDC883"/>
    <w:rsid w:val="75F64634"/>
    <w:rsid w:val="769E3F47"/>
    <w:rsid w:val="76E42644"/>
    <w:rsid w:val="76F6FDF0"/>
    <w:rsid w:val="77E6CE06"/>
    <w:rsid w:val="77EAFD05"/>
    <w:rsid w:val="79104A4D"/>
    <w:rsid w:val="7B53EB67"/>
    <w:rsid w:val="7C2267AC"/>
    <w:rsid w:val="7DCF96D4"/>
    <w:rsid w:val="7E34D6B3"/>
    <w:rsid w:val="7E62C361"/>
    <w:rsid w:val="7E85E345"/>
    <w:rsid w:val="7EA6207E"/>
    <w:rsid w:val="7FB9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E7EEA"/>
  <w15:chartTrackingRefBased/>
  <w15:docId w15:val="{1357F925-CBDA-D14D-A714-ADBDF82F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hAnsi="Aptos" w:eastAsia="Aptos" w:cs="Times New Roman"/>
        <w:lang w:val="en-CA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  <w:rPr>
      <w:kern w:val="2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966"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5966"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966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966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966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966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966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966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966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EE5966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link w:val="Heading2"/>
    <w:uiPriority w:val="9"/>
    <w:rsid w:val="00EE5966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link w:val="Heading3"/>
    <w:uiPriority w:val="9"/>
    <w:rsid w:val="00EE5966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link w:val="Heading4"/>
    <w:uiPriority w:val="9"/>
    <w:semiHidden/>
    <w:rsid w:val="00EE5966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link w:val="Heading5"/>
    <w:uiPriority w:val="9"/>
    <w:semiHidden/>
    <w:rsid w:val="00EE5966"/>
    <w:rPr>
      <w:rFonts w:eastAsia="Times New Roman" w:cs="Times New Roman"/>
      <w:color w:val="0F4761"/>
    </w:rPr>
  </w:style>
  <w:style w:type="character" w:styleId="Heading6Char" w:customStyle="1">
    <w:name w:val="Heading 6 Char"/>
    <w:link w:val="Heading6"/>
    <w:uiPriority w:val="9"/>
    <w:semiHidden/>
    <w:rsid w:val="00EE5966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link w:val="Heading7"/>
    <w:uiPriority w:val="9"/>
    <w:semiHidden/>
    <w:rsid w:val="00EE5966"/>
    <w:rPr>
      <w:rFonts w:eastAsia="Times New Roman" w:cs="Times New Roman"/>
      <w:color w:val="595959"/>
    </w:rPr>
  </w:style>
  <w:style w:type="character" w:styleId="Heading8Char" w:customStyle="1">
    <w:name w:val="Heading 8 Char"/>
    <w:link w:val="Heading8"/>
    <w:uiPriority w:val="9"/>
    <w:semiHidden/>
    <w:rsid w:val="00EE5966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link w:val="Heading9"/>
    <w:uiPriority w:val="9"/>
    <w:semiHidden/>
    <w:rsid w:val="00EE5966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EE5966"/>
    <w:pPr>
      <w:spacing w:after="80" w:line="240" w:lineRule="auto"/>
      <w:contextualSpacing/>
    </w:pPr>
    <w:rPr>
      <w:rFonts w:ascii="Aptos Display" w:hAnsi="Aptos Display" w:eastAsia="Times New Roman"/>
      <w:spacing w:val="-10"/>
      <w:kern w:val="28"/>
      <w:sz w:val="56"/>
      <w:szCs w:val="56"/>
    </w:rPr>
  </w:style>
  <w:style w:type="character" w:styleId="TitleChar" w:customStyle="1">
    <w:name w:val="Title Char"/>
    <w:link w:val="Title"/>
    <w:uiPriority w:val="10"/>
    <w:rsid w:val="00EE5966"/>
    <w:rPr>
      <w:rFonts w:ascii="Aptos Display" w:hAnsi="Aptos Display" w:eastAsia="Times New Roman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96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styleId="SubtitleChar" w:customStyle="1">
    <w:name w:val="Subtitle Char"/>
    <w:link w:val="Subtitle"/>
    <w:uiPriority w:val="11"/>
    <w:rsid w:val="00EE5966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966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EE5966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E5966"/>
    <w:pPr>
      <w:ind w:left="720"/>
      <w:contextualSpacing/>
    </w:pPr>
  </w:style>
  <w:style w:type="character" w:styleId="IntenseEmphasis">
    <w:name w:val="Intense Emphasis"/>
    <w:uiPriority w:val="21"/>
    <w:qFormat/>
    <w:rsid w:val="00EE5966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966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link w:val="IntenseQuote"/>
    <w:uiPriority w:val="30"/>
    <w:rsid w:val="00EE5966"/>
    <w:rPr>
      <w:i/>
      <w:iCs/>
      <w:color w:val="0F4761"/>
    </w:rPr>
  </w:style>
  <w:style w:type="character" w:styleId="IntenseReference">
    <w:name w:val="Intense Reference"/>
    <w:uiPriority w:val="32"/>
    <w:qFormat/>
    <w:rsid w:val="00EE5966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596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5966"/>
  </w:style>
  <w:style w:type="paragraph" w:styleId="Footer">
    <w:name w:val="footer"/>
    <w:basedOn w:val="Normal"/>
    <w:link w:val="FooterChar"/>
    <w:uiPriority w:val="99"/>
    <w:unhideWhenUsed/>
    <w:rsid w:val="00EE596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5966"/>
  </w:style>
  <w:style w:type="character" w:styleId="PageNumber">
    <w:name w:val="page number"/>
    <w:basedOn w:val="DefaultParagraphFont"/>
    <w:uiPriority w:val="99"/>
    <w:semiHidden/>
    <w:unhideWhenUsed/>
    <w:rsid w:val="00EE5966"/>
  </w:style>
  <w:style w:type="table" w:styleId="TableGrid">
    <w:name w:val="Table Grid"/>
    <w:basedOn w:val="TableNormal"/>
    <w:uiPriority w:val="39"/>
    <w:rsid w:val="006C458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Emphasis">
    <w:name w:val="Emphasis"/>
    <w:uiPriority w:val="20"/>
    <w:qFormat/>
    <w:rsid w:val="006C458B"/>
    <w:rPr>
      <w:i/>
      <w:iCs/>
    </w:rPr>
  </w:style>
  <w:style w:type="character" w:styleId="Strong">
    <w:name w:val="Strong"/>
    <w:basedOn w:val="DefaultParagraphFont"/>
    <w:uiPriority w:val="22"/>
    <w:qFormat/>
    <w:rsid w:val="006A0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94C14"/>
    <w:pPr>
      <w:spacing w:before="100" w:beforeAutospacing="1" w:after="100" w:afterAutospacing="1" w:line="240" w:lineRule="auto"/>
    </w:pPr>
    <w:rPr>
      <w:rFonts w:ascii="Times New Roman" w:hAnsi="Times New Roman" w:eastAsia="Times New Roman"/>
      <w:kern w:val="0"/>
      <w:lang w:bidi="ta-IN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23875D5C-412C-4678-A413-952ED55F4154}">
    <t:Anchor>
      <t:Comment id="77813374"/>
    </t:Anchor>
    <t:History>
      <t:Event id="{724C85FF-37B9-4AF4-93BC-517C6150257D}" time="2026-09-03T19:11:34.517Z">
        <t:Attribution userId="S::sdafoe@odenetwork.com::15207b59-7623-4e0d-b187-ef5de934cec6" userProvider="AD" userName="Sue  Dafoe"/>
        <t:Anchor>
          <t:Comment id="77813374"/>
        </t:Anchor>
        <t:Create/>
      </t:Event>
      <t:Event id="{D828613E-686E-44F0-A64B-6FAFBA70F7DC}" time="2026-09-03T19:11:34.517Z">
        <t:Attribution userId="S::sdafoe@odenetwork.com::15207b59-7623-4e0d-b187-ef5de934cec6" userProvider="AD" userName="Sue  Dafoe"/>
        <t:Anchor>
          <t:Comment id="77813374"/>
        </t:Anchor>
        <t:Assign userId="S::pperinpanayagam@odenetwork.com::928998d5-0a5b-4da6-babf-69a5bb5dc30f" userProvider="AD" userName="Pawrnaa Perinpanayagam"/>
      </t:Event>
      <t:Event id="{A8143766-3EE0-4606-A9CE-3280B0A1C799}" time="2026-09-03T19:11:34.517Z">
        <t:Attribution userId="S::sdafoe@odenetwork.com::15207b59-7623-4e0d-b187-ef5de934cec6" userProvider="AD" userName="Sue  Dafoe"/>
        <t:Anchor>
          <t:Comment id="77813374"/>
        </t:Anchor>
        <t:SetTitle title="@Pawrnaa PerinpanayagamI would like this to be 2 pages, if we remove the pink highlights, I think we will be there."/>
      </t:Event>
    </t:History>
  </t:Task>
  <t:Task id="{99859AE7-63E1-4858-BC28-33342B239BDB}">
    <t:Anchor>
      <t:Comment id="864712294"/>
    </t:Anchor>
    <t:History>
      <t:Event id="{DDDAF25D-858D-4DB4-9CB4-74BA95AE2505}" time="2026-09-14T18:05:06.966Z">
        <t:Attribution userId="S::pperinpanayagam@odenetwork.com::928998d5-0a5b-4da6-babf-69a5bb5dc30f" userProvider="AD" userName="Pawrnaa Perinpanayagam"/>
        <t:Anchor>
          <t:Comment id="2013035078"/>
        </t:Anchor>
        <t:Create/>
      </t:Event>
      <t:Event id="{F3AC21AE-1039-431F-9731-068C8873B3F6}" time="2026-09-14T18:05:06.966Z">
        <t:Attribution userId="S::pperinpanayagam@odenetwork.com::928998d5-0a5b-4da6-babf-69a5bb5dc30f" userProvider="AD" userName="Pawrnaa Perinpanayagam"/>
        <t:Anchor>
          <t:Comment id="2013035078"/>
        </t:Anchor>
        <t:Assign userId="S::sdafoe@odenetwork.com::15207b59-7623-4e0d-b187-ef5de934cec6" userProvider="AD" userName="Sue  Cervoni"/>
      </t:Event>
      <t:Event id="{A6ED6A19-8624-43A8-B9E2-1807B8FFF785}" time="2026-09-14T18:05:06.966Z">
        <t:Attribution userId="S::pperinpanayagam@odenetwork.com::928998d5-0a5b-4da6-babf-69a5bb5dc30f" userProvider="AD" userName="Pawrnaa Perinpanayagam"/>
        <t:Anchor>
          <t:Comment id="2013035078"/>
        </t:Anchor>
        <t:SetTitle title="@Sue Cervoni This calendar template is meant to support #31DaysofDeam, so I would like to keep all 31 points.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3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microsoft.com/office/2016/09/relationships/commentsIds" Target="commentsIds.xml" Id="R0d5ffb312c5441f7" /><Relationship Type="http://schemas.microsoft.com/office/2011/relationships/commentsExtended" Target="commentsExtended.xml" Id="Ref765830cabe4e5d" /><Relationship Type="http://schemas.microsoft.com/office/2011/relationships/people" Target="people.xml" Id="R5dcb6bc859974aab" /><Relationship Type="http://schemas.microsoft.com/office/2019/05/relationships/documenttasks" Target="tasks.xml" Id="Rdaf0a3c015a644d6" /><Relationship Type="http://schemas.openxmlformats.org/officeDocument/2006/relationships/hyperlink" Target="https://www.odenetwork.com/wp-content/uploads/2023/04/ODEN-Compilation-of-Case-Studies-Edition-One-2023.pdf" TargetMode="External" Id="Rea06056b65004008" /><Relationship Type="http://schemas.openxmlformats.org/officeDocument/2006/relationships/hyperlink" Target="https://www.odenetwork.com/wp-content/uploads/2026/09/EN_7-Interviews_02-1.pdf" TargetMode="External" Id="R0415f01f322c4aa9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50496419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wrnaaP/Downloads/MSWord-Templates/EngageTalent-2025-EN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EngageTalent-2025-EN.dot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Pawrnaa Perinpanayagam</dc:creator>
  <keywords/>
  <dc:description/>
  <lastModifiedBy>Pawrnaa Perinpanayagam</lastModifiedBy>
  <revision>19</revision>
  <dcterms:created xsi:type="dcterms:W3CDTF">2025-09-04T17:54:00.0000000Z</dcterms:created>
  <dcterms:modified xsi:type="dcterms:W3CDTF">2026-09-30T18:58:06.4204230Z</dcterms:modified>
</coreProperties>
</file>