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D1283" w:rsidR="00391C32" w:rsidRDefault="00391C32" w14:paraId="6082ECE0" w14:textId="77777777">
      <w:pPr>
        <w:rPr>
          <w:rFonts w:ascii="Helvetica" w:hAnsi="Helvetica" w:cs="Helvetica"/>
          <w:sz w:val="22"/>
          <w:szCs w:val="22"/>
          <w:lang w:val="en-CA"/>
        </w:rPr>
      </w:pPr>
    </w:p>
    <w:p w:rsidRPr="00335F39" w:rsidR="00BD1283" w:rsidP="00BD1283" w:rsidRDefault="00162297" w14:paraId="19C6329B" w14:textId="77777777">
      <w:pPr>
        <w:ind w:left="-851" w:right="-999"/>
        <w:rPr>
          <w:rFonts w:ascii="Arial" w:hAnsi="Arial" w:cs="Arial"/>
          <w:sz w:val="22"/>
          <w:szCs w:val="22"/>
          <w:lang w:val="en-CA"/>
        </w:rPr>
      </w:pPr>
      <w:r w:rsidRPr="00335F39">
        <w:rPr>
          <w:rFonts w:ascii="Arial" w:hAnsi="Arial" w:cs="Arial"/>
          <w:sz w:val="22"/>
          <w:szCs w:val="22"/>
          <w:highlight w:val="yellow"/>
          <w:lang w:val="en-CA"/>
        </w:rPr>
        <w:t>&lt;&lt;</w:t>
      </w:r>
      <w:r w:rsidRPr="00335F39" w:rsidR="00BD1283">
        <w:rPr>
          <w:rFonts w:ascii="Arial" w:hAnsi="Arial" w:cs="Arial"/>
          <w:sz w:val="22"/>
          <w:szCs w:val="22"/>
          <w:highlight w:val="yellow"/>
          <w:lang w:val="en-CA"/>
        </w:rPr>
        <w:t>His</w:t>
      </w:r>
      <w:r w:rsidRPr="00335F39">
        <w:rPr>
          <w:rFonts w:ascii="Arial" w:hAnsi="Arial" w:cs="Arial"/>
          <w:sz w:val="22"/>
          <w:szCs w:val="22"/>
          <w:highlight w:val="yellow"/>
          <w:lang w:val="en-CA"/>
        </w:rPr>
        <w:t>/Her&gt;&gt;</w:t>
      </w:r>
      <w:r w:rsidRPr="00335F39" w:rsidR="00BD1283">
        <w:rPr>
          <w:rFonts w:ascii="Arial" w:hAnsi="Arial" w:cs="Arial"/>
          <w:sz w:val="22"/>
          <w:szCs w:val="22"/>
          <w:highlight w:val="yellow"/>
          <w:lang w:val="en-CA"/>
        </w:rPr>
        <w:t xml:space="preserve"> Worship the Mayor of </w:t>
      </w:r>
      <w:r w:rsidRPr="00335F39">
        <w:rPr>
          <w:rFonts w:ascii="Arial" w:hAnsi="Arial" w:cs="Arial"/>
          <w:sz w:val="22"/>
          <w:szCs w:val="22"/>
          <w:highlight w:val="yellow"/>
          <w:lang w:val="en-CA"/>
        </w:rPr>
        <w:t>&lt;&lt;Name of Municipality&gt;&gt;</w:t>
      </w:r>
    </w:p>
    <w:p w:rsidRPr="00335F39" w:rsidR="00BD1283" w:rsidP="00162297" w:rsidRDefault="00BD1283" w14:paraId="639026FE" w14:textId="77777777">
      <w:pPr>
        <w:ind w:left="-851" w:right="-999"/>
        <w:rPr>
          <w:rFonts w:ascii="Arial" w:hAnsi="Arial" w:cs="Arial"/>
          <w:sz w:val="22"/>
          <w:szCs w:val="22"/>
          <w:lang w:val="en-CA"/>
        </w:rPr>
      </w:pPr>
      <w:r w:rsidRPr="00335F39">
        <w:rPr>
          <w:rFonts w:ascii="Arial" w:hAnsi="Arial" w:cs="Arial"/>
          <w:sz w:val="22"/>
          <w:szCs w:val="22"/>
          <w:lang w:val="en-CA"/>
        </w:rPr>
        <w:t xml:space="preserve">Office of the Mayor – </w:t>
      </w:r>
      <w:r w:rsidRPr="00335F39" w:rsidR="00162297">
        <w:rPr>
          <w:rFonts w:ascii="Arial" w:hAnsi="Arial" w:cs="Arial"/>
          <w:sz w:val="22"/>
          <w:szCs w:val="22"/>
          <w:lang w:val="en-CA"/>
        </w:rPr>
        <w:t>&lt;&lt;</w:t>
      </w:r>
      <w:r w:rsidRPr="00335F39" w:rsidR="00162297">
        <w:rPr>
          <w:rFonts w:ascii="Arial" w:hAnsi="Arial" w:cs="Arial"/>
          <w:sz w:val="22"/>
          <w:szCs w:val="22"/>
          <w:highlight w:val="yellow"/>
          <w:lang w:val="en-CA"/>
        </w:rPr>
        <w:t>Name of Municipality</w:t>
      </w:r>
      <w:r w:rsidRPr="00335F39" w:rsidR="00162297">
        <w:rPr>
          <w:rFonts w:ascii="Arial" w:hAnsi="Arial" w:cs="Arial"/>
          <w:sz w:val="22"/>
          <w:szCs w:val="22"/>
          <w:lang w:val="en-CA"/>
        </w:rPr>
        <w:t>&gt;&gt;</w:t>
      </w:r>
    </w:p>
    <w:p w:rsidRPr="00335F39" w:rsidR="00162297" w:rsidP="00162297" w:rsidRDefault="00162297" w14:paraId="2C34D171" w14:textId="77777777">
      <w:pPr>
        <w:ind w:left="-851" w:right="-999"/>
        <w:rPr>
          <w:rFonts w:ascii="Arial" w:hAnsi="Arial" w:cs="Arial"/>
          <w:sz w:val="22"/>
          <w:szCs w:val="22"/>
          <w:lang w:val="en-CA"/>
        </w:rPr>
      </w:pPr>
      <w:r w:rsidRPr="00335F39">
        <w:rPr>
          <w:rFonts w:ascii="Arial" w:hAnsi="Arial" w:cs="Arial"/>
          <w:sz w:val="22"/>
          <w:szCs w:val="22"/>
          <w:lang w:val="en-CA"/>
        </w:rPr>
        <w:t>&lt;&lt;</w:t>
      </w:r>
      <w:r w:rsidRPr="00335F39">
        <w:rPr>
          <w:rFonts w:ascii="Arial" w:hAnsi="Arial" w:cs="Arial"/>
          <w:sz w:val="22"/>
          <w:szCs w:val="22"/>
          <w:highlight w:val="yellow"/>
          <w:lang w:val="en-CA"/>
        </w:rPr>
        <w:t>Street Address</w:t>
      </w:r>
      <w:r w:rsidRPr="00335F39">
        <w:rPr>
          <w:rFonts w:ascii="Arial" w:hAnsi="Arial" w:cs="Arial"/>
          <w:sz w:val="22"/>
          <w:szCs w:val="22"/>
          <w:lang w:val="en-CA"/>
        </w:rPr>
        <w:t>&gt;&gt;</w:t>
      </w:r>
    </w:p>
    <w:p w:rsidRPr="00335F39" w:rsidR="00BD1283" w:rsidP="00BD1283" w:rsidRDefault="00162297" w14:paraId="01539680" w14:textId="77777777">
      <w:pPr>
        <w:ind w:left="-851" w:right="-999"/>
        <w:rPr>
          <w:rFonts w:ascii="Arial" w:hAnsi="Arial" w:cs="Arial"/>
          <w:sz w:val="22"/>
          <w:szCs w:val="22"/>
          <w:lang w:val="en-CA"/>
        </w:rPr>
      </w:pPr>
      <w:r w:rsidRPr="00335F39">
        <w:rPr>
          <w:rFonts w:ascii="Arial" w:hAnsi="Arial" w:cs="Arial"/>
          <w:sz w:val="22"/>
          <w:szCs w:val="22"/>
          <w:lang w:val="en-CA"/>
        </w:rPr>
        <w:t>&lt;&lt;</w:t>
      </w:r>
      <w:r w:rsidRPr="00335F39">
        <w:rPr>
          <w:rFonts w:ascii="Arial" w:hAnsi="Arial" w:cs="Arial"/>
          <w:sz w:val="22"/>
          <w:szCs w:val="22"/>
          <w:highlight w:val="yellow"/>
          <w:lang w:val="en-CA"/>
        </w:rPr>
        <w:t>City/Town and Postal</w:t>
      </w:r>
      <w:r w:rsidRPr="00335F39">
        <w:rPr>
          <w:rFonts w:ascii="Arial" w:hAnsi="Arial" w:cs="Arial"/>
          <w:sz w:val="22"/>
          <w:szCs w:val="22"/>
          <w:lang w:val="en-CA"/>
        </w:rPr>
        <w:t xml:space="preserve"> Code&gt;&gt;</w:t>
      </w:r>
    </w:p>
    <w:p w:rsidRPr="00335F39" w:rsidR="00BD1283" w:rsidP="00BD1283" w:rsidRDefault="00BD1283" w14:paraId="7EC153AF" w14:textId="77777777">
      <w:pPr>
        <w:ind w:left="-851" w:right="-999"/>
        <w:rPr>
          <w:rFonts w:ascii="Arial" w:hAnsi="Arial" w:cs="Arial"/>
          <w:sz w:val="22"/>
          <w:szCs w:val="22"/>
          <w:lang w:val="en-CA"/>
        </w:rPr>
      </w:pPr>
    </w:p>
    <w:p w:rsidRPr="00335F39" w:rsidR="00BD1283" w:rsidP="00BD1283" w:rsidRDefault="00162297" w14:paraId="59B460B4" w14:textId="77777777">
      <w:pPr>
        <w:ind w:left="-851" w:right="-999"/>
        <w:rPr>
          <w:rFonts w:ascii="Arial" w:hAnsi="Arial" w:cs="Arial"/>
          <w:sz w:val="22"/>
          <w:szCs w:val="22"/>
          <w:lang w:val="en-CA"/>
        </w:rPr>
      </w:pPr>
      <w:r w:rsidRPr="00335F39">
        <w:rPr>
          <w:rFonts w:ascii="Arial" w:hAnsi="Arial" w:cs="Arial"/>
          <w:sz w:val="22"/>
          <w:szCs w:val="22"/>
          <w:highlight w:val="yellow"/>
          <w:lang w:val="en-CA"/>
        </w:rPr>
        <w:t>&lt;&lt;</w:t>
      </w:r>
      <w:r w:rsidRPr="00335F39">
        <w:rPr>
          <w:rFonts w:ascii="Arial" w:hAnsi="Arial" w:cs="Arial"/>
          <w:sz w:val="22"/>
          <w:szCs w:val="22"/>
          <w:lang w:val="en-CA"/>
        </w:rPr>
        <w:t>Date&gt;&gt;</w:t>
      </w:r>
    </w:p>
    <w:p w:rsidRPr="00335F39" w:rsidR="00BD1283" w:rsidP="00BD1283" w:rsidRDefault="00BD1283" w14:paraId="77EEAFA1" w14:textId="77777777">
      <w:pPr>
        <w:ind w:left="-851" w:right="-999"/>
        <w:rPr>
          <w:rFonts w:ascii="Arial" w:hAnsi="Arial" w:cs="Arial"/>
          <w:sz w:val="22"/>
          <w:szCs w:val="22"/>
          <w:lang w:val="en-CA"/>
        </w:rPr>
      </w:pPr>
    </w:p>
    <w:p w:rsidR="006FCA2E" w:rsidP="0EDCD5AD" w:rsidRDefault="006FCA2E" w14:paraId="705E9B56" w14:textId="30E9F50C">
      <w:pPr>
        <w:ind w:left="-851" w:right="-999"/>
        <w:rPr>
          <w:rFonts w:ascii="Arial" w:hAnsi="Arial" w:cs="Arial"/>
          <w:sz w:val="22"/>
          <w:szCs w:val="22"/>
          <w:lang w:val="en-CA"/>
        </w:rPr>
      </w:pPr>
      <w:r w:rsidRPr="0EDCD5AD" w:rsidR="006FCA2E">
        <w:rPr>
          <w:rFonts w:ascii="Arial" w:hAnsi="Arial" w:cs="Arial"/>
          <w:sz w:val="22"/>
          <w:szCs w:val="22"/>
          <w:lang w:val="en-CA"/>
        </w:rPr>
        <w:t>Dear Mayor &lt;&lt;Last Name&gt;&gt;,</w:t>
      </w:r>
    </w:p>
    <w:p w:rsidR="006FCA2E" w:rsidP="0EDCD5AD" w:rsidRDefault="006FCA2E" w14:paraId="28F914DD" w14:textId="48F95EBD">
      <w:pPr>
        <w:pStyle w:val="Normal"/>
        <w:ind w:left="-851" w:right="-999"/>
      </w:pPr>
      <w:r w:rsidRPr="0EDCD5AD" w:rsidR="006FCA2E">
        <w:rPr>
          <w:rFonts w:ascii="Arial" w:hAnsi="Arial" w:cs="Arial"/>
          <w:sz w:val="22"/>
          <w:szCs w:val="22"/>
          <w:lang w:val="en-CA"/>
        </w:rPr>
        <w:t xml:space="preserve"> </w:t>
      </w:r>
    </w:p>
    <w:p w:rsidR="006FCA2E" w:rsidP="0EDCD5AD" w:rsidRDefault="006FCA2E" w14:paraId="1CE10A84" w14:textId="384441CC">
      <w:pPr>
        <w:pStyle w:val="Normal"/>
        <w:ind w:left="-851" w:right="-999"/>
      </w:pPr>
      <w:r w:rsidRPr="0EDCD5AD" w:rsidR="006FCA2E">
        <w:rPr>
          <w:rFonts w:ascii="Arial" w:hAnsi="Arial" w:cs="Arial"/>
          <w:sz w:val="22"/>
          <w:szCs w:val="22"/>
          <w:lang w:val="en-CA"/>
        </w:rPr>
        <w:t xml:space="preserve">I am writing on behalf of </w:t>
      </w:r>
      <w:r w:rsidRPr="0EDCD5AD" w:rsidR="006FCA2E">
        <w:rPr>
          <w:rFonts w:ascii="Arial" w:hAnsi="Arial" w:cs="Arial"/>
          <w:sz w:val="22"/>
          <w:szCs w:val="22"/>
          <w:highlight w:val="yellow"/>
          <w:lang w:val="en-CA"/>
        </w:rPr>
        <w:t>&lt;&lt;Organization Name&gt;</w:t>
      </w:r>
      <w:r w:rsidRPr="0EDCD5AD" w:rsidR="006FCA2E">
        <w:rPr>
          <w:rFonts w:ascii="Arial" w:hAnsi="Arial" w:cs="Arial"/>
          <w:sz w:val="22"/>
          <w:szCs w:val="22"/>
          <w:highlight w:val="yellow"/>
          <w:lang w:val="en-CA"/>
        </w:rPr>
        <w:t>&gt;</w:t>
      </w:r>
      <w:r w:rsidRPr="0EDCD5AD" w:rsidR="006FCA2E">
        <w:rPr>
          <w:rFonts w:ascii="Arial" w:hAnsi="Arial" w:cs="Arial"/>
          <w:sz w:val="22"/>
          <w:szCs w:val="22"/>
          <w:lang w:val="en-CA"/>
        </w:rPr>
        <w:t xml:space="preserve">  to</w:t>
      </w:r>
      <w:r w:rsidRPr="0EDCD5AD" w:rsidR="006FCA2E">
        <w:rPr>
          <w:rFonts w:ascii="Arial" w:hAnsi="Arial" w:cs="Arial"/>
          <w:sz w:val="22"/>
          <w:szCs w:val="22"/>
          <w:lang w:val="en-CA"/>
        </w:rPr>
        <w:t xml:space="preserve"> respectfully </w:t>
      </w:r>
      <w:r w:rsidRPr="0EDCD5AD" w:rsidR="006FCA2E">
        <w:rPr>
          <w:rFonts w:ascii="Arial" w:hAnsi="Arial" w:cs="Arial"/>
          <w:sz w:val="22"/>
          <w:szCs w:val="22"/>
          <w:lang w:val="en-CA"/>
        </w:rPr>
        <w:t>request</w:t>
      </w:r>
      <w:r w:rsidRPr="0EDCD5AD" w:rsidR="006FCA2E">
        <w:rPr>
          <w:rFonts w:ascii="Arial" w:hAnsi="Arial" w:cs="Arial"/>
          <w:sz w:val="22"/>
          <w:szCs w:val="22"/>
          <w:lang w:val="en-CA"/>
        </w:rPr>
        <w:t xml:space="preserve"> that you issue a mayoral proclamation </w:t>
      </w:r>
      <w:r w:rsidRPr="0EDCD5AD" w:rsidR="006FCA2E">
        <w:rPr>
          <w:rFonts w:ascii="Arial" w:hAnsi="Arial" w:cs="Arial"/>
          <w:sz w:val="22"/>
          <w:szCs w:val="22"/>
          <w:lang w:val="en-CA"/>
        </w:rPr>
        <w:t>designating</w:t>
      </w:r>
      <w:r w:rsidRPr="0EDCD5AD" w:rsidR="006FCA2E">
        <w:rPr>
          <w:rFonts w:ascii="Arial" w:hAnsi="Arial" w:cs="Arial"/>
          <w:sz w:val="22"/>
          <w:szCs w:val="22"/>
          <w:lang w:val="en-CA"/>
        </w:rPr>
        <w:t xml:space="preserve"> October as National Disability Employment Awareness Month (NDEAM) in </w:t>
      </w:r>
      <w:r w:rsidRPr="0EDCD5AD" w:rsidR="006FCA2E">
        <w:rPr>
          <w:rFonts w:ascii="Arial" w:hAnsi="Arial" w:cs="Arial"/>
          <w:sz w:val="22"/>
          <w:szCs w:val="22"/>
          <w:highlight w:val="yellow"/>
          <w:lang w:val="en-CA"/>
        </w:rPr>
        <w:t>&lt;&lt;Name of City/Town/Region&gt;&gt;</w:t>
      </w:r>
      <w:r w:rsidRPr="0EDCD5AD" w:rsidR="006FCA2E">
        <w:rPr>
          <w:rFonts w:ascii="Arial" w:hAnsi="Arial" w:cs="Arial"/>
          <w:sz w:val="22"/>
          <w:szCs w:val="22"/>
          <w:lang w:val="en-CA"/>
        </w:rPr>
        <w:t>.</w:t>
      </w:r>
    </w:p>
    <w:p w:rsidR="0EDCD5AD" w:rsidP="0EDCD5AD" w:rsidRDefault="0EDCD5AD" w14:paraId="621FBC61" w14:textId="07785865">
      <w:pPr>
        <w:pStyle w:val="Normal"/>
        <w:ind w:left="-851" w:right="-999"/>
        <w:rPr>
          <w:rFonts w:ascii="Arial" w:hAnsi="Arial" w:cs="Arial"/>
          <w:sz w:val="22"/>
          <w:szCs w:val="22"/>
          <w:lang w:val="en-CA"/>
        </w:rPr>
      </w:pPr>
    </w:p>
    <w:p w:rsidR="006FCA2E" w:rsidP="0EDCD5AD" w:rsidRDefault="006FCA2E" w14:paraId="1361A26D" w14:textId="3E2A920D">
      <w:pPr>
        <w:pStyle w:val="Normal"/>
        <w:ind w:left="-851" w:right="-999"/>
        <w:rPr>
          <w:rFonts w:ascii="Arial" w:hAnsi="Arial" w:cs="Arial"/>
          <w:sz w:val="22"/>
          <w:szCs w:val="22"/>
          <w:lang w:val="en-CA"/>
        </w:rPr>
      </w:pPr>
      <w:r w:rsidRPr="0EDCD5AD" w:rsidR="006FCA2E">
        <w:rPr>
          <w:rFonts w:ascii="Arial" w:hAnsi="Arial" w:cs="Arial"/>
          <w:sz w:val="22"/>
          <w:szCs w:val="22"/>
          <w:lang w:val="en-CA"/>
        </w:rPr>
        <w:t xml:space="preserve">Each October, NDEAM is </w:t>
      </w:r>
      <w:r w:rsidRPr="0EDCD5AD" w:rsidR="006FCA2E">
        <w:rPr>
          <w:rFonts w:ascii="Arial" w:hAnsi="Arial" w:cs="Arial"/>
          <w:sz w:val="22"/>
          <w:szCs w:val="22"/>
          <w:lang w:val="en-CA"/>
        </w:rPr>
        <w:t>observed</w:t>
      </w:r>
      <w:r w:rsidRPr="0EDCD5AD" w:rsidR="006FCA2E">
        <w:rPr>
          <w:rFonts w:ascii="Arial" w:hAnsi="Arial" w:cs="Arial"/>
          <w:sz w:val="22"/>
          <w:szCs w:val="22"/>
          <w:lang w:val="en-CA"/>
        </w:rPr>
        <w:t xml:space="preserve"> across Canada to recognize the workplace contributions of people who have a disability. It is also a time </w:t>
      </w:r>
      <w:r w:rsidRPr="0EDCD5AD" w:rsidR="0132EB87">
        <w:rPr>
          <w:rFonts w:ascii="Arial" w:hAnsi="Arial" w:cs="Arial"/>
          <w:sz w:val="22"/>
          <w:szCs w:val="22"/>
          <w:lang w:val="en-CA"/>
        </w:rPr>
        <w:t xml:space="preserve">to </w:t>
      </w:r>
      <w:r w:rsidRPr="0EDCD5AD" w:rsidR="006FCA2E">
        <w:rPr>
          <w:rFonts w:ascii="Arial" w:hAnsi="Arial" w:cs="Arial"/>
          <w:sz w:val="22"/>
          <w:szCs w:val="22"/>
          <w:lang w:val="en-CA"/>
        </w:rPr>
        <w:t>advance the understanding that disability</w:t>
      </w:r>
      <w:r w:rsidRPr="0EDCD5AD" w:rsidR="5249DFFD">
        <w:rPr>
          <w:rFonts w:ascii="Arial" w:hAnsi="Arial" w:cs="Arial"/>
          <w:sz w:val="22"/>
          <w:szCs w:val="22"/>
          <w:lang w:val="en-CA"/>
        </w:rPr>
        <w:t xml:space="preserve"> </w:t>
      </w:r>
      <w:r w:rsidRPr="0EDCD5AD" w:rsidR="006FCA2E">
        <w:rPr>
          <w:rFonts w:ascii="Arial" w:hAnsi="Arial" w:cs="Arial"/>
          <w:sz w:val="22"/>
          <w:szCs w:val="22"/>
          <w:lang w:val="en-CA"/>
        </w:rPr>
        <w:t xml:space="preserve">inclusive employment is essential </w:t>
      </w:r>
      <w:r w:rsidRPr="0EDCD5AD" w:rsidR="006FCA2E">
        <w:rPr>
          <w:rFonts w:ascii="Arial" w:hAnsi="Arial" w:cs="Arial"/>
          <w:sz w:val="22"/>
          <w:szCs w:val="22"/>
          <w:lang w:val="en-CA"/>
        </w:rPr>
        <w:t xml:space="preserve">to building strong, </w:t>
      </w:r>
      <w:r w:rsidRPr="0EDCD5AD" w:rsidR="006FCA2E">
        <w:rPr>
          <w:rFonts w:ascii="Arial" w:hAnsi="Arial" w:cs="Arial"/>
          <w:sz w:val="22"/>
          <w:szCs w:val="22"/>
          <w:lang w:val="en-CA"/>
        </w:rPr>
        <w:t>equitable</w:t>
      </w:r>
      <w:r w:rsidRPr="0EDCD5AD" w:rsidR="006FCA2E">
        <w:rPr>
          <w:rFonts w:ascii="Arial" w:hAnsi="Arial" w:cs="Arial"/>
          <w:sz w:val="22"/>
          <w:szCs w:val="22"/>
          <w:lang w:val="en-CA"/>
        </w:rPr>
        <w:t xml:space="preserve"> communities. A mayoral proclamation carries real weight. It signals to </w:t>
      </w:r>
      <w:r w:rsidRPr="0EDCD5AD" w:rsidR="73779D99">
        <w:rPr>
          <w:rFonts w:ascii="Arial" w:hAnsi="Arial" w:cs="Arial"/>
          <w:sz w:val="22"/>
          <w:szCs w:val="22"/>
          <w:highlight w:val="yellow"/>
          <w:lang w:val="en-CA"/>
        </w:rPr>
        <w:t xml:space="preserve">&lt;&lt;Torontonians&gt;&gt;, </w:t>
      </w:r>
      <w:r w:rsidRPr="0EDCD5AD" w:rsidR="006FCA2E">
        <w:rPr>
          <w:rFonts w:ascii="Arial" w:hAnsi="Arial" w:cs="Arial"/>
          <w:sz w:val="22"/>
          <w:szCs w:val="22"/>
          <w:lang w:val="en-CA"/>
        </w:rPr>
        <w:t xml:space="preserve">business owners, and community organizations that our city is committed to a labour market where everyone </w:t>
      </w:r>
      <w:r w:rsidRPr="0EDCD5AD" w:rsidR="0C703DCB">
        <w:rPr>
          <w:rFonts w:ascii="Arial" w:hAnsi="Arial" w:cs="Arial"/>
          <w:sz w:val="22"/>
          <w:szCs w:val="22"/>
          <w:lang w:val="en-CA"/>
        </w:rPr>
        <w:t xml:space="preserve">has access </w:t>
      </w:r>
      <w:r w:rsidRPr="0EDCD5AD" w:rsidR="64D87F4D">
        <w:rPr>
          <w:rFonts w:ascii="Arial" w:hAnsi="Arial" w:cs="Arial"/>
          <w:sz w:val="22"/>
          <w:szCs w:val="22"/>
          <w:lang w:val="en-CA"/>
        </w:rPr>
        <w:t>to</w:t>
      </w:r>
      <w:r w:rsidRPr="0EDCD5AD" w:rsidR="0C703DCB">
        <w:rPr>
          <w:rFonts w:ascii="Arial" w:hAnsi="Arial" w:cs="Arial"/>
          <w:sz w:val="22"/>
          <w:szCs w:val="22"/>
          <w:lang w:val="en-CA"/>
        </w:rPr>
        <w:t xml:space="preserve"> </w:t>
      </w:r>
      <w:r w:rsidRPr="0EDCD5AD" w:rsidR="6C6FAC56">
        <w:rPr>
          <w:rFonts w:ascii="Arial" w:hAnsi="Arial" w:cs="Arial"/>
          <w:sz w:val="22"/>
          <w:szCs w:val="22"/>
          <w:lang w:val="en-CA"/>
        </w:rPr>
        <w:t>meaningful employment.</w:t>
      </w:r>
    </w:p>
    <w:p w:rsidR="0EDCD5AD" w:rsidP="0EDCD5AD" w:rsidRDefault="0EDCD5AD" w14:paraId="65048862" w14:textId="4F995761">
      <w:pPr>
        <w:pStyle w:val="Normal"/>
        <w:ind w:left="-851" w:right="-999"/>
        <w:rPr>
          <w:rFonts w:ascii="Arial" w:hAnsi="Arial" w:cs="Arial"/>
          <w:sz w:val="22"/>
          <w:szCs w:val="22"/>
          <w:lang w:val="en-CA"/>
        </w:rPr>
      </w:pPr>
    </w:p>
    <w:p w:rsidR="033E24C4" w:rsidP="0EDCD5AD" w:rsidRDefault="033E24C4" w14:paraId="4EC33899" w14:textId="5F6C46AC">
      <w:pPr>
        <w:pStyle w:val="Normal"/>
        <w:ind w:left="-851" w:right="-999"/>
        <w:rPr>
          <w:rFonts w:ascii="Arial" w:hAnsi="Arial" w:cs="Arial"/>
          <w:sz w:val="22"/>
          <w:szCs w:val="22"/>
          <w:lang w:val="en-CA"/>
        </w:rPr>
      </w:pPr>
      <w:r w:rsidRPr="0EDCD5AD" w:rsidR="033E24C4">
        <w:rPr>
          <w:rFonts w:ascii="Arial" w:hAnsi="Arial" w:cs="Arial"/>
          <w:sz w:val="22"/>
          <w:szCs w:val="22"/>
          <w:lang w:val="en-CA"/>
        </w:rPr>
        <w:t xml:space="preserve">Access to employment is a fundamental right, affirmed by the United Nations Convention on the Rights of Persons with Disabilities, which Canada signed in 2007. People who have a disability are full contributors to our communities as neighbours, professionals, consumers, and taxpayers. When employment barriers persist, it is a signal that our systems need to improve, not a reflection of the people navigating them. The impact of those barriers does not stop at the individual. It extends to household economic stability, local spending, civic participation, and the social cohesion that makes </w:t>
      </w:r>
      <w:r w:rsidRPr="0EDCD5AD" w:rsidR="033E24C4">
        <w:rPr>
          <w:rFonts w:ascii="Arial" w:hAnsi="Arial" w:cs="Arial"/>
          <w:sz w:val="22"/>
          <w:szCs w:val="22"/>
          <w:highlight w:val="yellow"/>
          <w:lang w:val="en-CA"/>
        </w:rPr>
        <w:t>&lt;&lt;Name of City/Town/Region&gt;&gt;</w:t>
      </w:r>
      <w:r w:rsidRPr="0EDCD5AD" w:rsidR="033E24C4">
        <w:rPr>
          <w:rFonts w:ascii="Arial" w:hAnsi="Arial" w:cs="Arial"/>
          <w:sz w:val="22"/>
          <w:szCs w:val="22"/>
          <w:lang w:val="en-CA"/>
        </w:rPr>
        <w:t xml:space="preserve"> a place where people want to live, work, and build their lives. With an estimated one in five Canadians living with a disability, a number that continues to grow, disability inclusion is a community-wide priority. A mayoral proclamation is a direct, public act of leadership in affirming that.</w:t>
      </w:r>
    </w:p>
    <w:p w:rsidR="0EDCD5AD" w:rsidP="0EDCD5AD" w:rsidRDefault="0EDCD5AD" w14:paraId="085694BD" w14:textId="64BEFF61">
      <w:pPr>
        <w:pStyle w:val="Normal"/>
        <w:ind w:left="-851" w:right="-999"/>
        <w:rPr>
          <w:rFonts w:ascii="Arial" w:hAnsi="Arial" w:cs="Arial"/>
          <w:sz w:val="22"/>
          <w:szCs w:val="22"/>
          <w:lang w:val="en-CA"/>
        </w:rPr>
      </w:pPr>
    </w:p>
    <w:p w:rsidR="006FCA2E" w:rsidP="0EDCD5AD" w:rsidRDefault="006FCA2E" w14:paraId="4828B1E8" w14:textId="12BAEAAD">
      <w:pPr>
        <w:pStyle w:val="Normal"/>
        <w:ind w:left="-851" w:right="-999"/>
        <w:rPr>
          <w:rFonts w:ascii="Arial" w:hAnsi="Arial" w:cs="Arial"/>
          <w:sz w:val="22"/>
          <w:szCs w:val="22"/>
          <w:lang w:val="en-CA"/>
        </w:rPr>
      </w:pPr>
      <w:r w:rsidRPr="0EDCD5AD" w:rsidR="006FCA2E">
        <w:rPr>
          <w:rFonts w:ascii="Arial" w:hAnsi="Arial" w:cs="Arial"/>
          <w:sz w:val="22"/>
          <w:szCs w:val="22"/>
          <w:lang w:val="en-CA"/>
        </w:rPr>
        <w:t xml:space="preserve">The business case is well-established and growing stronger. </w:t>
      </w:r>
      <w:r w:rsidRPr="0EDCD5AD" w:rsidR="374D717E">
        <w:rPr>
          <w:rFonts w:ascii="Arial" w:hAnsi="Arial" w:eastAsia="Arial" w:cs="Arial"/>
          <w:noProof w:val="0"/>
          <w:sz w:val="22"/>
          <w:szCs w:val="22"/>
          <w:lang w:val="en-CA"/>
        </w:rPr>
        <w:t xml:space="preserve">A 2023 report by Accenture and </w:t>
      </w:r>
      <w:r w:rsidRPr="0EDCD5AD" w:rsidR="374D717E">
        <w:rPr>
          <w:rFonts w:ascii="Arial" w:hAnsi="Arial" w:eastAsia="Arial" w:cs="Arial"/>
          <w:noProof w:val="0"/>
          <w:sz w:val="22"/>
          <w:szCs w:val="22"/>
          <w:lang w:val="en-CA"/>
        </w:rPr>
        <w:t>Disability:IN</w:t>
      </w:r>
      <w:r w:rsidRPr="0EDCD5AD" w:rsidR="374D717E">
        <w:rPr>
          <w:rFonts w:ascii="Arial" w:hAnsi="Arial" w:eastAsia="Arial" w:cs="Arial"/>
          <w:noProof w:val="0"/>
          <w:sz w:val="22"/>
          <w:szCs w:val="22"/>
          <w:lang w:val="en-CA"/>
        </w:rPr>
        <w:t xml:space="preserve"> found that companies leading in disability inclusion achieved 1.6 times more revenue, 2.6 times more net income, and twice the economic profit of their peers. Disability-inclusive workplaces tend to be more innovative, more adaptable, and better positioned for long-term growth. And the community is paying attention: 62% of Canadians say they are more likely to support companies with policies that support employees who have a disability (Angus Reid Institute and Rick Hansen Foundation, 2021). For local businesses in </w:t>
      </w:r>
      <w:r w:rsidRPr="0EDCD5AD" w:rsidR="374D717E">
        <w:rPr>
          <w:rFonts w:ascii="Arial" w:hAnsi="Arial" w:eastAsia="Arial" w:cs="Arial"/>
          <w:noProof w:val="0"/>
          <w:sz w:val="22"/>
          <w:szCs w:val="22"/>
          <w:highlight w:val="yellow"/>
          <w:lang w:val="en-CA"/>
        </w:rPr>
        <w:t>&lt;&lt;Name of City/Town/Region&gt;&gt;</w:t>
      </w:r>
      <w:r w:rsidRPr="0EDCD5AD" w:rsidR="374D717E">
        <w:rPr>
          <w:rFonts w:ascii="Arial" w:hAnsi="Arial" w:eastAsia="Arial" w:cs="Arial"/>
          <w:noProof w:val="0"/>
          <w:sz w:val="22"/>
          <w:szCs w:val="22"/>
          <w:lang w:val="en-CA"/>
        </w:rPr>
        <w:t>, that is both a reputational and a business opportunity.</w:t>
      </w:r>
    </w:p>
    <w:p w:rsidR="0EDCD5AD" w:rsidP="0EDCD5AD" w:rsidRDefault="0EDCD5AD" w14:paraId="29B79107" w14:textId="3EF6EEBD">
      <w:pPr>
        <w:pStyle w:val="Normal"/>
        <w:ind w:left="-851" w:right="-999"/>
        <w:rPr>
          <w:rFonts w:ascii="Arial" w:hAnsi="Arial" w:eastAsia="Arial" w:cs="Arial"/>
          <w:noProof w:val="0"/>
          <w:sz w:val="22"/>
          <w:szCs w:val="22"/>
          <w:lang w:val="en-CA"/>
        </w:rPr>
      </w:pPr>
    </w:p>
    <w:p w:rsidR="006FCA2E" w:rsidP="0EDCD5AD" w:rsidRDefault="006FCA2E" w14:paraId="68DEB2CC" w14:textId="24048FCB">
      <w:pPr>
        <w:pStyle w:val="Normal"/>
        <w:ind w:left="-851" w:right="-999"/>
      </w:pPr>
      <w:r w:rsidRPr="0EDCD5AD" w:rsidR="006FCA2E">
        <w:rPr>
          <w:rFonts w:ascii="Arial" w:hAnsi="Arial" w:cs="Arial"/>
          <w:sz w:val="22"/>
          <w:szCs w:val="22"/>
          <w:lang w:val="en-CA"/>
        </w:rPr>
        <w:t xml:space="preserve">A proclamation of National Disability Employment Awareness Month in </w:t>
      </w:r>
      <w:r w:rsidRPr="0EDCD5AD" w:rsidR="006FCA2E">
        <w:rPr>
          <w:rFonts w:ascii="Arial" w:hAnsi="Arial" w:cs="Arial"/>
          <w:sz w:val="22"/>
          <w:szCs w:val="22"/>
          <w:highlight w:val="yellow"/>
          <w:lang w:val="en-CA"/>
        </w:rPr>
        <w:t>&lt;&lt;Name of City/Town/Region&gt;&gt;</w:t>
      </w:r>
      <w:r w:rsidRPr="0EDCD5AD" w:rsidR="006FCA2E">
        <w:rPr>
          <w:rFonts w:ascii="Arial" w:hAnsi="Arial" w:cs="Arial"/>
          <w:sz w:val="22"/>
          <w:szCs w:val="22"/>
          <w:lang w:val="en-CA"/>
        </w:rPr>
        <w:t xml:space="preserve"> this October would </w:t>
      </w:r>
      <w:r w:rsidRPr="0EDCD5AD" w:rsidR="7E91702C">
        <w:rPr>
          <w:rFonts w:ascii="Arial" w:hAnsi="Arial" w:cs="Arial"/>
          <w:sz w:val="22"/>
          <w:szCs w:val="22"/>
          <w:lang w:val="en-CA"/>
        </w:rPr>
        <w:t xml:space="preserve">add to the celebration of the workplace accomplishments of people across our city who have a disability. It will also </w:t>
      </w:r>
      <w:r w:rsidRPr="0EDCD5AD" w:rsidR="7E91702C">
        <w:rPr>
          <w:rFonts w:ascii="Arial" w:hAnsi="Arial" w:cs="Arial"/>
          <w:sz w:val="22"/>
          <w:szCs w:val="22"/>
          <w:lang w:val="en-CA"/>
        </w:rPr>
        <w:t>strengthen</w:t>
      </w:r>
      <w:r w:rsidRPr="0EDCD5AD" w:rsidR="7E91702C">
        <w:rPr>
          <w:rFonts w:ascii="Arial" w:hAnsi="Arial" w:cs="Arial"/>
          <w:sz w:val="22"/>
          <w:szCs w:val="22"/>
          <w:lang w:val="en-CA"/>
        </w:rPr>
        <w:t xml:space="preserve"> to the call for more businesses to move towards increased employment opportunities for skilled people from the disability talent pool. </w:t>
      </w:r>
    </w:p>
    <w:p w:rsidR="0EDCD5AD" w:rsidP="0EDCD5AD" w:rsidRDefault="0EDCD5AD" w14:paraId="51091EF0" w14:textId="6DCEB8C6">
      <w:pPr>
        <w:pStyle w:val="Normal"/>
        <w:ind w:left="-851" w:right="-999"/>
        <w:rPr>
          <w:rFonts w:ascii="Arial" w:hAnsi="Arial" w:cs="Arial"/>
          <w:sz w:val="22"/>
          <w:szCs w:val="22"/>
          <w:lang w:val="en-CA"/>
        </w:rPr>
      </w:pPr>
    </w:p>
    <w:p w:rsidR="7E91702C" w:rsidP="0EDCD5AD" w:rsidRDefault="7E91702C" w14:paraId="237C7DF1" w14:textId="01317BAF">
      <w:pPr>
        <w:pStyle w:val="Normal"/>
        <w:ind w:left="-851" w:right="-999"/>
      </w:pPr>
      <w:r w:rsidRPr="0EDCD5AD" w:rsidR="7E91702C">
        <w:rPr>
          <w:rFonts w:ascii="Arial" w:hAnsi="Arial" w:cs="Arial"/>
          <w:sz w:val="22"/>
          <w:szCs w:val="22"/>
          <w:lang w:val="en-CA"/>
        </w:rPr>
        <w:t xml:space="preserve">As a member of the Ontario Disability Employment Network, our organization and ODEN collectively work to increase employment opportunities and inclusiveness for people who have a disability. Your mayoral proclamation of NDEAM would be very much appreciated by all of us working towards this goal. </w:t>
      </w:r>
      <w:r w:rsidRPr="0EDCD5AD" w:rsidR="006FCA2E">
        <w:rPr>
          <w:rFonts w:ascii="Arial" w:hAnsi="Arial" w:cs="Arial"/>
          <w:sz w:val="22"/>
          <w:szCs w:val="22"/>
          <w:lang w:val="en-CA"/>
        </w:rPr>
        <w:t>We hope to have your support this October.</w:t>
      </w:r>
    </w:p>
    <w:p w:rsidR="006FCA2E" w:rsidP="0EDCD5AD" w:rsidRDefault="006FCA2E" w14:paraId="1F700E39" w14:textId="48431FCC">
      <w:pPr>
        <w:pStyle w:val="Normal"/>
        <w:ind w:left="-851" w:right="-999"/>
      </w:pPr>
      <w:r w:rsidRPr="0EDCD5AD" w:rsidR="006FCA2E">
        <w:rPr>
          <w:rFonts w:ascii="Arial" w:hAnsi="Arial" w:cs="Arial"/>
          <w:sz w:val="22"/>
          <w:szCs w:val="22"/>
          <w:lang w:val="en-CA"/>
        </w:rPr>
        <w:t xml:space="preserve"> </w:t>
      </w:r>
    </w:p>
    <w:p w:rsidR="2FA18081" w:rsidP="0EDCD5AD" w:rsidRDefault="2FA18081" w14:paraId="0F2AB41F" w14:textId="62C69CB6">
      <w:pPr>
        <w:pStyle w:val="Normal"/>
        <w:suppressLineNumbers w:val="0"/>
        <w:bidi w:val="0"/>
        <w:spacing w:before="0" w:beforeAutospacing="off" w:after="0" w:afterAutospacing="off" w:line="259" w:lineRule="auto"/>
        <w:ind w:left="-851" w:right="-999"/>
        <w:jc w:val="left"/>
      </w:pPr>
      <w:r w:rsidRPr="0EDCD5AD" w:rsidR="2FA18081">
        <w:rPr>
          <w:rFonts w:ascii="Arial" w:hAnsi="Arial" w:cs="Arial"/>
          <w:sz w:val="22"/>
          <w:szCs w:val="22"/>
          <w:lang w:val="en-CA"/>
        </w:rPr>
        <w:t>Sincerely,</w:t>
      </w:r>
    </w:p>
    <w:p w:rsidR="0EDCD5AD" w:rsidP="0EDCD5AD" w:rsidRDefault="0EDCD5AD" w14:paraId="14185BE0" w14:textId="29D27A08">
      <w:pPr>
        <w:pStyle w:val="Normal"/>
        <w:suppressLineNumbers w:val="0"/>
        <w:bidi w:val="0"/>
        <w:spacing w:before="0" w:beforeAutospacing="off" w:after="0" w:afterAutospacing="off" w:line="259" w:lineRule="auto"/>
        <w:ind w:left="-851" w:right="-999"/>
        <w:jc w:val="left"/>
        <w:rPr>
          <w:rFonts w:ascii="Arial" w:hAnsi="Arial" w:cs="Arial"/>
          <w:sz w:val="22"/>
          <w:szCs w:val="22"/>
          <w:lang w:val="en-CA"/>
        </w:rPr>
      </w:pPr>
    </w:p>
    <w:p w:rsidRPr="00335F39" w:rsidR="00BD1283" w:rsidP="00BD1283" w:rsidRDefault="00162297" w14:paraId="2BE80ADF" w14:textId="77777777">
      <w:pPr>
        <w:ind w:left="-851" w:right="-999"/>
        <w:rPr>
          <w:rFonts w:ascii="Arial" w:hAnsi="Arial" w:cs="Arial"/>
          <w:sz w:val="22"/>
          <w:szCs w:val="22"/>
          <w:lang w:val="en-CA"/>
        </w:rPr>
      </w:pPr>
      <w:r w:rsidRPr="00335F39">
        <w:rPr>
          <w:rFonts w:ascii="Arial" w:hAnsi="Arial" w:cs="Arial"/>
          <w:sz w:val="22"/>
          <w:szCs w:val="22"/>
          <w:lang w:val="en-CA"/>
        </w:rPr>
        <w:t>&lt;&lt;signature&gt;&gt;</w:t>
      </w:r>
    </w:p>
    <w:p w:rsidRPr="00335F39" w:rsidR="00162297" w:rsidP="00BD1283" w:rsidRDefault="00162297" w14:paraId="7FF5CC3F" w14:textId="77777777">
      <w:pPr>
        <w:ind w:left="-851" w:right="-999"/>
        <w:rPr>
          <w:rFonts w:ascii="Arial" w:hAnsi="Arial" w:cs="Arial"/>
          <w:sz w:val="22"/>
          <w:szCs w:val="22"/>
          <w:lang w:val="en-CA"/>
        </w:rPr>
      </w:pPr>
    </w:p>
    <w:p w:rsidRPr="00335F39" w:rsidR="00BD1283" w:rsidP="00BD1283" w:rsidRDefault="00162297" w14:paraId="13A998C8" w14:textId="77777777">
      <w:pPr>
        <w:ind w:left="-851" w:right="-999"/>
        <w:rPr>
          <w:rFonts w:ascii="Arial" w:hAnsi="Arial" w:cs="Arial"/>
          <w:sz w:val="22"/>
          <w:szCs w:val="22"/>
          <w:lang w:val="en-CA"/>
        </w:rPr>
      </w:pPr>
      <w:r w:rsidRPr="00335F39">
        <w:rPr>
          <w:rFonts w:ascii="Arial" w:hAnsi="Arial" w:cs="Arial"/>
          <w:sz w:val="22"/>
          <w:szCs w:val="22"/>
          <w:lang w:val="en-CA"/>
        </w:rPr>
        <w:t>&lt;&lt;Authorized Representative’s Name&gt;&gt;</w:t>
      </w:r>
    </w:p>
    <w:p w:rsidRPr="00335F39" w:rsidR="002378C8" w:rsidP="00E63FE5" w:rsidRDefault="00162297" w14:paraId="6C56E8ED" w14:textId="77777777">
      <w:pPr>
        <w:ind w:left="-851" w:right="-999"/>
        <w:rPr>
          <w:rFonts w:ascii="Arial" w:hAnsi="Arial" w:cs="Arial"/>
          <w:sz w:val="22"/>
          <w:szCs w:val="22"/>
          <w:lang w:val="en-CA"/>
        </w:rPr>
      </w:pPr>
      <w:r w:rsidRPr="00335F39">
        <w:rPr>
          <w:rFonts w:ascii="Arial" w:hAnsi="Arial" w:cs="Arial"/>
          <w:sz w:val="22"/>
          <w:szCs w:val="22"/>
          <w:lang w:val="en-CA"/>
        </w:rPr>
        <w:t>&lt;&lt;Title and Organization&gt;&gt;</w:t>
      </w:r>
    </w:p>
    <w:p w:rsidRPr="00BD1283" w:rsidR="00391C32" w:rsidP="002378C8" w:rsidRDefault="00391C32" w14:paraId="5D32B5BF" w14:textId="77777777">
      <w:pPr>
        <w:jc w:val="center"/>
        <w:rPr>
          <w:rFonts w:ascii="Helvetica" w:hAnsi="Helvetica" w:cs="Helvetica"/>
          <w:sz w:val="22"/>
          <w:szCs w:val="22"/>
          <w:lang w:val="en-CA"/>
        </w:rPr>
      </w:pPr>
    </w:p>
    <w:sectPr w:rsidRPr="00BD1283" w:rsidR="00391C32">
      <w:headerReference w:type="default" r:id="rId9"/>
      <w:footerReference w:type="default" r:id="rId10"/>
      <w:pgSz w:w="12240" w:h="15840" w:orient="portrait"/>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81E80" w:rsidRDefault="00081E80" w14:paraId="288E61D6" w14:textId="77777777">
      <w:r>
        <w:separator/>
      </w:r>
    </w:p>
  </w:endnote>
  <w:endnote w:type="continuationSeparator" w:id="0">
    <w:p w:rsidR="00081E80" w:rsidRDefault="00081E80" w14:paraId="77E0834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FE184D" w:rsidR="00FE184D" w:rsidP="00EF7251" w:rsidRDefault="00FE184D" w14:paraId="1DAA32DF" w14:textId="77777777">
    <w:pPr>
      <w:pStyle w:val="Footer"/>
      <w:jc w:val="center"/>
      <w:rPr>
        <w:rFonts w:ascii="Lucida Sans" w:hAnsi="Lucida Sans"/>
        <w:b/>
        <w:color w:val="444444"/>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81E80" w:rsidRDefault="00081E80" w14:paraId="5D1E5C36" w14:textId="77777777">
      <w:r>
        <w:separator/>
      </w:r>
    </w:p>
  </w:footnote>
  <w:footnote w:type="continuationSeparator" w:id="0">
    <w:p w:rsidR="00081E80" w:rsidRDefault="00081E80" w14:paraId="38DD5C3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2297" w:rsidRDefault="00162297" w14:paraId="7CBF8EF2" w14:textId="77777777">
    <w:pPr>
      <w:pStyle w:val="Header"/>
    </w:pPr>
    <w:r>
      <w:t>&lt;&lt;ORGANIZATION LETTERHEAD&gt;&gt;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64E9E16"/>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num w:numId="1" w16cid:durableId="17055942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C93"/>
    <w:rsid w:val="00022C08"/>
    <w:rsid w:val="0007590A"/>
    <w:rsid w:val="00081E80"/>
    <w:rsid w:val="000E1685"/>
    <w:rsid w:val="00162297"/>
    <w:rsid w:val="00177F92"/>
    <w:rsid w:val="002378C8"/>
    <w:rsid w:val="003173D9"/>
    <w:rsid w:val="003336D7"/>
    <w:rsid w:val="00335F39"/>
    <w:rsid w:val="00391C32"/>
    <w:rsid w:val="003D6D53"/>
    <w:rsid w:val="004208CC"/>
    <w:rsid w:val="004D6819"/>
    <w:rsid w:val="005A5FF8"/>
    <w:rsid w:val="005D5DAB"/>
    <w:rsid w:val="006364D3"/>
    <w:rsid w:val="006E3A67"/>
    <w:rsid w:val="006FCA2E"/>
    <w:rsid w:val="00767BEB"/>
    <w:rsid w:val="00786041"/>
    <w:rsid w:val="007C613D"/>
    <w:rsid w:val="008366A8"/>
    <w:rsid w:val="00855BDB"/>
    <w:rsid w:val="009661EF"/>
    <w:rsid w:val="009C5B3F"/>
    <w:rsid w:val="00A35FCE"/>
    <w:rsid w:val="00A41D2D"/>
    <w:rsid w:val="00A51980"/>
    <w:rsid w:val="00A87ABF"/>
    <w:rsid w:val="00B00BBE"/>
    <w:rsid w:val="00B52B10"/>
    <w:rsid w:val="00B91D0F"/>
    <w:rsid w:val="00BB7DEC"/>
    <w:rsid w:val="00BD1283"/>
    <w:rsid w:val="00BE7DC8"/>
    <w:rsid w:val="00C0276B"/>
    <w:rsid w:val="00C33771"/>
    <w:rsid w:val="00C7359D"/>
    <w:rsid w:val="00C85273"/>
    <w:rsid w:val="00D01D24"/>
    <w:rsid w:val="00D13429"/>
    <w:rsid w:val="00D47E0A"/>
    <w:rsid w:val="00D74107"/>
    <w:rsid w:val="00E14A78"/>
    <w:rsid w:val="00E63FE5"/>
    <w:rsid w:val="00EF7251"/>
    <w:rsid w:val="00F34C93"/>
    <w:rsid w:val="00FE184D"/>
    <w:rsid w:val="00FE75AF"/>
    <w:rsid w:val="00FF16B2"/>
    <w:rsid w:val="0132EB87"/>
    <w:rsid w:val="033E24C4"/>
    <w:rsid w:val="049EE326"/>
    <w:rsid w:val="077E1044"/>
    <w:rsid w:val="0B9E14F4"/>
    <w:rsid w:val="0C703DCB"/>
    <w:rsid w:val="0EDCD5AD"/>
    <w:rsid w:val="10F43B98"/>
    <w:rsid w:val="241C9E76"/>
    <w:rsid w:val="289A2F53"/>
    <w:rsid w:val="29A484A8"/>
    <w:rsid w:val="2A58EA42"/>
    <w:rsid w:val="2EEC4C94"/>
    <w:rsid w:val="2FA18081"/>
    <w:rsid w:val="3033327E"/>
    <w:rsid w:val="353CDC73"/>
    <w:rsid w:val="374D717E"/>
    <w:rsid w:val="3F6BE516"/>
    <w:rsid w:val="3F83F66E"/>
    <w:rsid w:val="419827A3"/>
    <w:rsid w:val="48E2980D"/>
    <w:rsid w:val="4B611199"/>
    <w:rsid w:val="4E2F7D6F"/>
    <w:rsid w:val="5249DFFD"/>
    <w:rsid w:val="5512D0EA"/>
    <w:rsid w:val="60BD2E76"/>
    <w:rsid w:val="634DECE8"/>
    <w:rsid w:val="64D87F4D"/>
    <w:rsid w:val="668137F5"/>
    <w:rsid w:val="6C6FAC56"/>
    <w:rsid w:val="72857511"/>
    <w:rsid w:val="730C7F03"/>
    <w:rsid w:val="73779D99"/>
    <w:rsid w:val="7E91702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3A4BC"/>
  <w15:chartTrackingRefBased/>
  <w15:docId w15:val="{9459B7E6-1E25-9F46-8FA0-8DF47F688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CA"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51"/>
    <w:lsdException w:name="Smart Hyperlink" w:uiPriority="52"/>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rsid w:val="00855BDB"/>
    <w:pPr>
      <w:tabs>
        <w:tab w:val="center" w:pos="4320"/>
        <w:tab w:val="right" w:pos="8640"/>
      </w:tabs>
    </w:pPr>
  </w:style>
  <w:style w:type="paragraph" w:styleId="Footer">
    <w:name w:val="footer"/>
    <w:basedOn w:val="Normal"/>
    <w:rsid w:val="00855BDB"/>
    <w:pPr>
      <w:tabs>
        <w:tab w:val="center" w:pos="4320"/>
        <w:tab w:val="right" w:pos="8640"/>
      </w:tabs>
    </w:pPr>
  </w:style>
  <w:style w:type="paragraph" w:styleId="BalloonText">
    <w:name w:val="Balloon Text"/>
    <w:basedOn w:val="Normal"/>
    <w:link w:val="BalloonTextChar"/>
    <w:rsid w:val="00E63FE5"/>
    <w:rPr>
      <w:sz w:val="18"/>
      <w:szCs w:val="18"/>
    </w:rPr>
  </w:style>
  <w:style w:type="character" w:styleId="BalloonTextChar" w:customStyle="1">
    <w:name w:val="Balloon Text Char"/>
    <w:link w:val="BalloonText"/>
    <w:rsid w:val="00E63FE5"/>
    <w:rPr>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dsoucie.BDAPSN\Local%20Settings\Temporary%20Internet%20Files\OLK2\ODEN_Letterhead.dot" TargetMode="External"/></Relationships>
</file>

<file path=word/theme/theme1.xml><?xml version="1.0" encoding="utf-8"?>
<a:theme xmlns:a="http://schemas.openxmlformats.org/drawingml/2006/main" xmlns:thm15="http://schemas.microsoft.com/office/thememl/2012/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667350A09C8C943AEB46B6D9AC77066" ma:contentTypeVersion="14" ma:contentTypeDescription="Create a new document." ma:contentTypeScope="" ma:versionID="c8637507a1c966c5f3597f11415ce8af">
  <xsd:schema xmlns:xsd="http://www.w3.org/2001/XMLSchema" xmlns:xs="http://www.w3.org/2001/XMLSchema" xmlns:p="http://schemas.microsoft.com/office/2006/metadata/properties" xmlns:ns2="f6764d67-b6da-4efb-ba85-2d4e27399e44" xmlns:ns3="235fb1a0-2124-4854-bf4f-7157387cb6d5" targetNamespace="http://schemas.microsoft.com/office/2006/metadata/properties" ma:root="true" ma:fieldsID="4d9dea7b15a68c383437685a9857ab25" ns2:_="" ns3:_="">
    <xsd:import namespace="f6764d67-b6da-4efb-ba85-2d4e27399e44"/>
    <xsd:import namespace="235fb1a0-2124-4854-bf4f-7157387cb6d5"/>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AutoTags" minOccurs="0"/>
                <xsd:element ref="ns3:MediaServiceDateTake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764d67-b6da-4efb-ba85-2d4e27399e4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35fb1a0-2124-4854-bf4f-7157387cb6d5"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AutoTags" ma:index="14" nillable="true" ma:displayName="MediaServiceAutoTags" ma:description="" ma:internalName="MediaServiceAutoTags" ma:readOnly="true">
      <xsd:simpleType>
        <xsd:restriction base="dms:Text"/>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693CA2-0C8E-4678-B86E-C5080F2AE2FD}">
  <ds:schemaRefs>
    <ds:schemaRef ds:uri="http://schemas.microsoft.com/sharepoint/v3/contenttype/forms"/>
  </ds:schemaRefs>
</ds:datastoreItem>
</file>

<file path=customXml/itemProps2.xml><?xml version="1.0" encoding="utf-8"?>
<ds:datastoreItem xmlns:ds="http://schemas.openxmlformats.org/officeDocument/2006/customXml" ds:itemID="{936C7CFB-2767-44F3-82DD-139EC390A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764d67-b6da-4efb-ba85-2d4e27399e44"/>
    <ds:schemaRef ds:uri="235fb1a0-2124-4854-bf4f-7157387cb6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ODEN_Letterhead.dot</ap:Template>
  <ap:Application>Microsoft Word for the web</ap:Application>
  <ap:DocSecurity>0</ap:DocSecurity>
  <ap:ScaleCrop>false</ap:ScaleCrop>
  <ap:Company>HP</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jxhvjkxvhxckjvxch</dc:title>
  <dc:subject/>
  <dc:creator>dsoucie</dc:creator>
  <keywords/>
  <dc:description/>
  <lastModifiedBy>Pawrnaa Perinpanayagam</lastModifiedBy>
  <revision>5</revision>
  <lastPrinted>2019-09-06T17:42:00.0000000Z</lastPrinted>
  <dcterms:created xsi:type="dcterms:W3CDTF">2024-09-13T13:36:00.0000000Z</dcterms:created>
  <dcterms:modified xsi:type="dcterms:W3CDTF">2026-04-24T21:01:52.3427328Z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0x010100F49EDE6FCA462D4A8EFA697C851462FA</vt:lpwstr>
  </property>
</Properties>
</file>